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9"/>
        <w:gridCol w:w="1596"/>
        <w:gridCol w:w="1738"/>
        <w:gridCol w:w="1693"/>
      </w:tblGrid>
      <w:tr w:rsidR="00C9238F" w:rsidRPr="00D0298D" w14:paraId="62BF625D" w14:textId="77777777" w:rsidTr="00BD648E">
        <w:sdt>
          <w:sdtPr>
            <w:id w:val="1621259925"/>
            <w:placeholder>
              <w:docPart w:val="84D3FE6C00964820B336446B556159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67385063" w14:textId="77777777"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7670DC46" w14:textId="77777777" w:rsidR="00C9238F" w:rsidRPr="00D0298D" w:rsidRDefault="00C9238F" w:rsidP="00576892">
            <w:pPr>
              <w:spacing w:before="240"/>
            </w:pPr>
          </w:p>
        </w:tc>
      </w:tr>
      <w:tr w:rsidR="00C9238F" w:rsidRPr="00D0298D" w14:paraId="13994BE1" w14:textId="77777777" w:rsidTr="00BD648E">
        <w:sdt>
          <w:sdtPr>
            <w:id w:val="-1470592894"/>
            <w:placeholder>
              <w:docPart w:val="B1DDD47E00CF4D4D8F8E08C3868949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632D6A37" w14:textId="77777777"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6050B76A" w14:textId="77777777" w:rsidR="00C9238F" w:rsidRPr="00D0298D" w:rsidRDefault="00C9238F" w:rsidP="00576892">
            <w:pPr>
              <w:spacing w:before="240"/>
            </w:pPr>
          </w:p>
        </w:tc>
      </w:tr>
      <w:tr w:rsidR="00C9238F" w:rsidRPr="00D0298D" w14:paraId="3D71AFF9" w14:textId="77777777" w:rsidTr="00BD648E">
        <w:tc>
          <w:tcPr>
            <w:tcW w:w="2215" w:type="pct"/>
            <w:vAlign w:val="bottom"/>
          </w:tcPr>
          <w:p w14:paraId="7B00BF91" w14:textId="21CBEA31" w:rsidR="00C9238F" w:rsidRPr="00D0298D" w:rsidRDefault="007C37A7" w:rsidP="00576892">
            <w:pPr>
              <w:spacing w:before="240"/>
            </w:pPr>
            <w:r>
              <w:t>Domicilio</w:t>
            </w:r>
          </w:p>
        </w:tc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66C20CCB" w14:textId="77777777" w:rsidR="00C9238F" w:rsidRPr="00D0298D" w:rsidRDefault="00C9238F" w:rsidP="00576892">
            <w:pPr>
              <w:spacing w:before="240"/>
            </w:pPr>
          </w:p>
        </w:tc>
      </w:tr>
      <w:tr w:rsidR="00576892" w:rsidRPr="00D0298D" w14:paraId="12F69D26" w14:textId="77777777" w:rsidTr="00BD648E">
        <w:sdt>
          <w:sdtPr>
            <w:id w:val="83577009"/>
            <w:placeholder>
              <w:docPart w:val="A56851E0948948C1ACDF9300F9E024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087E1B02" w14:textId="77777777" w:rsidR="00576892" w:rsidRPr="00D0298D" w:rsidRDefault="00576892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Teléfono particular</w:t>
                </w:r>
              </w:p>
            </w:tc>
          </w:sdtContent>
        </w:sdt>
        <w:tc>
          <w:tcPr>
            <w:tcW w:w="884" w:type="pct"/>
            <w:tcBorders>
              <w:bottom w:val="single" w:sz="4" w:space="0" w:color="auto"/>
            </w:tcBorders>
            <w:vAlign w:val="bottom"/>
          </w:tcPr>
          <w:p w14:paraId="68DEE2FB" w14:textId="77777777" w:rsidR="00576892" w:rsidRPr="00D0298D" w:rsidRDefault="00576892" w:rsidP="00576892">
            <w:pPr>
              <w:spacing w:before="240"/>
            </w:pPr>
          </w:p>
        </w:tc>
        <w:sdt>
          <w:sdtPr>
            <w:rPr>
              <w:spacing w:val="-6"/>
            </w:rPr>
            <w:id w:val="-1074967882"/>
            <w:placeholder>
              <w:docPart w:val="283A347D62DD467397EF4C4267AFBD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3" w:type="pct"/>
                <w:vAlign w:val="bottom"/>
              </w:tcPr>
              <w:p w14:paraId="49B6AD6C" w14:textId="77777777" w:rsidR="00576892" w:rsidRPr="00D0298D" w:rsidRDefault="00576892" w:rsidP="00576892">
                <w:pPr>
                  <w:rPr>
                    <w:spacing w:val="-6"/>
                  </w:rPr>
                </w:pPr>
                <w:r w:rsidRPr="00D0298D">
                  <w:rPr>
                    <w:spacing w:val="-6"/>
                    <w:lang w:bidi="es-ES"/>
                  </w:rPr>
                  <w:t>Teléfono móvil</w:t>
                </w:r>
              </w:p>
            </w:tc>
          </w:sdtContent>
        </w:sdt>
        <w:tc>
          <w:tcPr>
            <w:tcW w:w="938" w:type="pct"/>
            <w:tcBorders>
              <w:bottom w:val="single" w:sz="4" w:space="0" w:color="auto"/>
            </w:tcBorders>
            <w:vAlign w:val="bottom"/>
          </w:tcPr>
          <w:p w14:paraId="0027D3D7" w14:textId="77777777" w:rsidR="00576892" w:rsidRPr="00D0298D" w:rsidRDefault="00576892" w:rsidP="00576892">
            <w:pPr>
              <w:spacing w:before="240"/>
            </w:pPr>
          </w:p>
        </w:tc>
      </w:tr>
      <w:tr w:rsidR="00C9238F" w:rsidRPr="00D0298D" w14:paraId="7780DC4D" w14:textId="77777777" w:rsidTr="00BD648E">
        <w:sdt>
          <w:sdtPr>
            <w:id w:val="-965116832"/>
            <w:placeholder>
              <w:docPart w:val="B4931965C8494FA188D9780F9D880E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15" w:type="pct"/>
                <w:vAlign w:val="bottom"/>
              </w:tcPr>
              <w:p w14:paraId="19F77D92" w14:textId="77777777" w:rsidR="00C9238F" w:rsidRPr="00D0298D" w:rsidRDefault="00C96307" w:rsidP="00576892">
                <w:pPr>
                  <w:spacing w:before="240"/>
                </w:pPr>
                <w:r w:rsidRPr="00D0298D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469905D0" w14:textId="77777777" w:rsidR="00C9238F" w:rsidRPr="00D0298D" w:rsidRDefault="00C9238F" w:rsidP="00576892">
            <w:pPr>
              <w:spacing w:before="240"/>
            </w:pPr>
          </w:p>
        </w:tc>
      </w:tr>
      <w:tr w:rsidR="00C9238F" w:rsidRPr="00D0298D" w14:paraId="2E49B9C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5905CED" w14:textId="77777777" w:rsidR="00C9238F" w:rsidRPr="00D0298D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D0298D" w14:paraId="4BCE017D" w14:textId="77777777" w:rsidTr="00BD648E">
        <w:tc>
          <w:tcPr>
            <w:tcW w:w="2215" w:type="pct"/>
            <w:vAlign w:val="bottom"/>
          </w:tcPr>
          <w:p w14:paraId="5D67E9CB" w14:textId="0C4B9B05" w:rsidR="00C9238F" w:rsidRPr="00D0298D" w:rsidRDefault="00BD648E" w:rsidP="00576892">
            <w:pPr>
              <w:spacing w:before="240"/>
            </w:pPr>
            <w:r>
              <w:t>CUIT</w:t>
            </w:r>
          </w:p>
        </w:tc>
        <w:tc>
          <w:tcPr>
            <w:tcW w:w="2785" w:type="pct"/>
            <w:gridSpan w:val="3"/>
            <w:tcBorders>
              <w:bottom w:val="single" w:sz="4" w:space="0" w:color="auto"/>
            </w:tcBorders>
            <w:vAlign w:val="bottom"/>
          </w:tcPr>
          <w:p w14:paraId="7680F1ED" w14:textId="43296524" w:rsidR="00C9238F" w:rsidRPr="00D0298D" w:rsidRDefault="00C9238F" w:rsidP="00576892">
            <w:pPr>
              <w:spacing w:before="240"/>
            </w:pPr>
          </w:p>
        </w:tc>
      </w:tr>
    </w:tbl>
    <w:p w14:paraId="4FED416C" w14:textId="0D137A71" w:rsidR="00C9238F" w:rsidRDefault="00C9238F" w:rsidP="00AF6BFE">
      <w:pPr>
        <w:pStyle w:val="Sinespaciado"/>
      </w:pPr>
    </w:p>
    <w:p w14:paraId="3F4D02FD" w14:textId="77777777" w:rsidR="000F4424" w:rsidRDefault="000F4424" w:rsidP="00AF6BFE">
      <w:pPr>
        <w:pStyle w:val="Sinespaciado"/>
      </w:pPr>
    </w:p>
    <w:p w14:paraId="6C03EDBD" w14:textId="7353F8ED" w:rsidR="00D34AE4" w:rsidRDefault="007C37A7" w:rsidP="00D34AE4">
      <w:r>
        <w:t>Tipo de Póliza requerida:</w:t>
      </w:r>
    </w:p>
    <w:p w14:paraId="047BAA83" w14:textId="360E63DB" w:rsidR="000F4424" w:rsidRDefault="007445CF" w:rsidP="00C8687C">
      <w:pPr>
        <w:tabs>
          <w:tab w:val="left" w:pos="732"/>
        </w:tabs>
      </w:pPr>
      <w:sdt>
        <w:sdtPr>
          <w:id w:val="-673032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7C">
            <w:rPr>
              <w:rFonts w:ascii="MS Gothic" w:eastAsia="MS Gothic" w:hAnsi="MS Gothic" w:hint="eastAsia"/>
            </w:rPr>
            <w:t>☐</w:t>
          </w:r>
        </w:sdtContent>
      </w:sdt>
      <w:r w:rsidR="00C8687C">
        <w:tab/>
      </w:r>
      <w:r w:rsidR="007C37A7">
        <w:t>Aduaneras</w:t>
      </w:r>
    </w:p>
    <w:p w14:paraId="0B62D847" w14:textId="4E909676" w:rsidR="00C8687C" w:rsidRDefault="007445CF" w:rsidP="00C8687C">
      <w:pPr>
        <w:tabs>
          <w:tab w:val="left" w:pos="732"/>
        </w:tabs>
      </w:pPr>
      <w:sdt>
        <w:sdtPr>
          <w:id w:val="1558133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7C">
            <w:rPr>
              <w:rFonts w:ascii="MS Gothic" w:eastAsia="MS Gothic" w:hAnsi="MS Gothic" w:hint="eastAsia"/>
            </w:rPr>
            <w:t>☐</w:t>
          </w:r>
        </w:sdtContent>
      </w:sdt>
      <w:r w:rsidR="00C8687C">
        <w:tab/>
      </w:r>
      <w:r w:rsidR="007C37A7">
        <w:t>Mantenimiento de Oferta</w:t>
      </w:r>
    </w:p>
    <w:p w14:paraId="2B49C5CA" w14:textId="1E711564" w:rsidR="00C8687C" w:rsidRDefault="007445CF" w:rsidP="00C8687C">
      <w:pPr>
        <w:tabs>
          <w:tab w:val="left" w:pos="732"/>
        </w:tabs>
      </w:pPr>
      <w:sdt>
        <w:sdtPr>
          <w:id w:val="-1872062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7C">
            <w:rPr>
              <w:rFonts w:ascii="MS Gothic" w:eastAsia="MS Gothic" w:hAnsi="MS Gothic" w:hint="eastAsia"/>
            </w:rPr>
            <w:t>☐</w:t>
          </w:r>
        </w:sdtContent>
      </w:sdt>
      <w:r w:rsidR="00C8687C">
        <w:tab/>
      </w:r>
      <w:r w:rsidR="007C37A7">
        <w:t>Fiel Cumplimiento</w:t>
      </w:r>
    </w:p>
    <w:p w14:paraId="23890D7F" w14:textId="027BBD00" w:rsidR="00C8687C" w:rsidRDefault="007445CF" w:rsidP="00C8687C">
      <w:pPr>
        <w:tabs>
          <w:tab w:val="left" w:pos="732"/>
        </w:tabs>
      </w:pPr>
      <w:sdt>
        <w:sdtPr>
          <w:id w:val="-1213272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7A7">
            <w:rPr>
              <w:rFonts w:ascii="MS Gothic" w:eastAsia="MS Gothic" w:hAnsi="MS Gothic" w:hint="eastAsia"/>
            </w:rPr>
            <w:t>☐</w:t>
          </w:r>
        </w:sdtContent>
      </w:sdt>
      <w:r w:rsidR="00C8687C">
        <w:tab/>
      </w:r>
      <w:r w:rsidR="007C37A7">
        <w:t>Fondo de Reparo</w:t>
      </w:r>
    </w:p>
    <w:p w14:paraId="13CCFBB9" w14:textId="7FC36C31" w:rsidR="007C37A7" w:rsidRDefault="007C37A7" w:rsidP="007C37A7">
      <w:pPr>
        <w:tabs>
          <w:tab w:val="left" w:pos="732"/>
        </w:tabs>
      </w:pPr>
      <w:sdt>
        <w:sdtPr>
          <w:id w:val="401330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Agencia IATA</w:t>
      </w:r>
    </w:p>
    <w:p w14:paraId="0B1EF0E4" w14:textId="777361FF" w:rsidR="007C37A7" w:rsidRDefault="007C37A7" w:rsidP="007C37A7">
      <w:pPr>
        <w:tabs>
          <w:tab w:val="left" w:pos="732"/>
        </w:tabs>
      </w:pPr>
      <w:sdt>
        <w:sdtPr>
          <w:id w:val="-1256670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Garantía Judicial</w:t>
      </w:r>
    </w:p>
    <w:p w14:paraId="0A760F1B" w14:textId="77777777" w:rsidR="00C8687C" w:rsidRDefault="007445CF" w:rsidP="00C8687C">
      <w:pPr>
        <w:tabs>
          <w:tab w:val="left" w:pos="732"/>
        </w:tabs>
      </w:pPr>
      <w:sdt>
        <w:sdtPr>
          <w:id w:val="-597951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3E86">
            <w:rPr>
              <w:rFonts w:ascii="MS Gothic" w:eastAsia="MS Gothic" w:hAnsi="MS Gothic" w:hint="eastAsia"/>
            </w:rPr>
            <w:t>☐</w:t>
          </w:r>
        </w:sdtContent>
      </w:sdt>
      <w:r w:rsidR="00C8687C">
        <w:tab/>
        <w:t xml:space="preserve">Otra (especificar): </w:t>
      </w:r>
      <w:r w:rsidR="00C8687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B47AF" wp14:editId="01DAB606">
                <wp:simplePos x="0" y="0"/>
                <wp:positionH relativeFrom="column">
                  <wp:posOffset>1905000</wp:posOffset>
                </wp:positionH>
                <wp:positionV relativeFrom="paragraph">
                  <wp:posOffset>243840</wp:posOffset>
                </wp:positionV>
                <wp:extent cx="3757930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79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56079" id="Conector recto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pt,19.2pt" to="445.9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" strokecolor="#155078 [3204]" strokeweight=".5pt">
                <v:stroke joinstyle="miter"/>
              </v:line>
            </w:pict>
          </mc:Fallback>
        </mc:AlternateContent>
      </w:r>
    </w:p>
    <w:sectPr w:rsidR="00C8687C" w:rsidSect="00EE391D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CB75A" w14:textId="77777777" w:rsidR="007445CF" w:rsidRDefault="007445CF" w:rsidP="00C9238F">
      <w:pPr>
        <w:spacing w:after="0" w:line="240" w:lineRule="auto"/>
      </w:pPr>
      <w:r>
        <w:separator/>
      </w:r>
    </w:p>
  </w:endnote>
  <w:endnote w:type="continuationSeparator" w:id="0">
    <w:p w14:paraId="32D590EF" w14:textId="77777777" w:rsidR="007445CF" w:rsidRDefault="007445C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F5E0E4-A52D-4FA9-9325-89132261DCB6}"/>
    <w:embedBold r:id="rId2" w:fontKey="{45B99FE9-2E02-4EF0-AE77-C34C6CB25C0B}"/>
    <w:embedItalic r:id="rId3" w:fontKey="{1BADA19E-4990-48B6-B2CE-275821F83A29}"/>
    <w:embedBoldItalic r:id="rId4" w:fontKey="{0BDACA43-B6F9-4C97-9C76-89F5BB74CC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1EED79E-AC3E-457D-8719-3F048E1F7B9B}"/>
    <w:embedBold r:id="rId6" w:fontKey="{F308030C-AE95-4967-A73A-32F4BBB75F24}"/>
    <w:embedItalic r:id="rId7" w:fontKey="{121035FA-CA4F-42C3-BE17-047ECA9F2DA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9C8F429-1F39-4398-88EA-AC9CC1904C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9B6E03D-2C9F-489C-9A0C-10046F487D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930DDA06-F0DB-434B-B8AF-1604D942DD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1"/>
      <w:gridCol w:w="4505"/>
    </w:tblGrid>
    <w:tr w:rsidR="00D34AE4" w:rsidRPr="00D0298D" w14:paraId="7ACA79CF" w14:textId="77777777" w:rsidTr="00C4167A">
      <w:tc>
        <w:tcPr>
          <w:tcW w:w="4675" w:type="dxa"/>
          <w:vAlign w:val="center"/>
        </w:tcPr>
        <w:p w14:paraId="1CE48461" w14:textId="02CC6D16" w:rsidR="00003212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Enviar documento a </w:t>
          </w:r>
          <w:hyperlink r:id="rId1" w:history="1">
            <w:r w:rsidRPr="00D34AE4">
              <w:rPr>
                <w:rStyle w:val="Hipervnculo"/>
                <w:b/>
                <w:bCs/>
                <w:color w:val="581415"/>
                <w:sz w:val="18"/>
                <w:szCs w:val="24"/>
              </w:rPr>
              <w:t>info@gyabroker.com</w:t>
            </w:r>
          </w:hyperlink>
        </w:p>
        <w:p w14:paraId="6351E6E7" w14:textId="77777777" w:rsidR="00D34AE4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para recibir la cotización a la brevedad.</w:t>
          </w:r>
        </w:p>
        <w:p w14:paraId="15EDF577" w14:textId="77777777" w:rsidR="00D34AE4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  <w:p w14:paraId="7A199162" w14:textId="41DFF86A" w:rsidR="00D34AE4" w:rsidRPr="00D0298D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G&amp;A Broker. Todos los derechos reservados.</w:t>
          </w:r>
        </w:p>
      </w:tc>
      <w:tc>
        <w:tcPr>
          <w:tcW w:w="4675" w:type="dxa"/>
          <w:vAlign w:val="center"/>
        </w:tcPr>
        <w:p w14:paraId="41EB4BDF" w14:textId="32C5CE7B" w:rsidR="00003212" w:rsidRPr="00D0298D" w:rsidRDefault="00D34AE4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2091AC9A" wp14:editId="6778DA6A">
                <wp:extent cx="808990" cy="450833"/>
                <wp:effectExtent l="0" t="0" r="0" b="698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9163" cy="467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4AFE532" w14:textId="77777777" w:rsidR="00576892" w:rsidRPr="00D0298D" w:rsidRDefault="00576892" w:rsidP="00003212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7D676" w14:textId="77777777" w:rsidR="007445CF" w:rsidRDefault="007445CF" w:rsidP="00C9238F">
      <w:pPr>
        <w:spacing w:after="0" w:line="240" w:lineRule="auto"/>
      </w:pPr>
      <w:r>
        <w:separator/>
      </w:r>
    </w:p>
  </w:footnote>
  <w:footnote w:type="continuationSeparator" w:id="0">
    <w:p w14:paraId="3120E839" w14:textId="77777777" w:rsidR="007445CF" w:rsidRDefault="007445C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61" w:type="dxa"/>
      <w:shd w:val="clear" w:color="auto" w:fill="929191"/>
      <w:tblLook w:val="04A0" w:firstRow="1" w:lastRow="0" w:firstColumn="1" w:lastColumn="0" w:noHBand="0" w:noVBand="1"/>
    </w:tblPr>
    <w:tblGrid>
      <w:gridCol w:w="1819"/>
      <w:gridCol w:w="7242"/>
    </w:tblGrid>
    <w:tr w:rsidR="0094551C" w:rsidRPr="00D0298D" w14:paraId="0AB09378" w14:textId="77777777" w:rsidTr="0094551C">
      <w:trPr>
        <w:trHeight w:val="905"/>
      </w:trPr>
      <w:tc>
        <w:tcPr>
          <w:tcW w:w="1819" w:type="dxa"/>
          <w:shd w:val="clear" w:color="auto" w:fill="929191"/>
          <w:vAlign w:val="center"/>
        </w:tcPr>
        <w:p w14:paraId="54207DAE" w14:textId="43D9F14B" w:rsidR="00576892" w:rsidRPr="00D0298D" w:rsidRDefault="0094551C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1A6A284" wp14:editId="62A1BF9B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876249" cy="488315"/>
                <wp:effectExtent l="0" t="0" r="635" b="6985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249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242" w:type="dxa"/>
          <w:shd w:val="clear" w:color="auto" w:fill="929191"/>
          <w:vAlign w:val="center"/>
        </w:tcPr>
        <w:p w14:paraId="7D824C28" w14:textId="59423FAC" w:rsidR="00576892" w:rsidRPr="00D0298D" w:rsidRDefault="0094551C" w:rsidP="009455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  Cotización Seguro de</w:t>
          </w:r>
          <w:r w:rsidR="007C37A7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Cauciones</w:t>
          </w:r>
        </w:p>
      </w:tc>
    </w:tr>
  </w:tbl>
  <w:p w14:paraId="33161CAA" w14:textId="17737847" w:rsidR="00C9238F" w:rsidRPr="00D0298D" w:rsidRDefault="00C9238F" w:rsidP="00576892">
    <w:pPr>
      <w:pStyle w:val="Sinespaciado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316045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F0B5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1EBD78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2F83AB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612227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781BF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A9457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015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6BE5AF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05998272">
    <w:abstractNumId w:val="17"/>
  </w:num>
  <w:num w:numId="2" w16cid:durableId="536628314">
    <w:abstractNumId w:val="13"/>
  </w:num>
  <w:num w:numId="3" w16cid:durableId="723985294">
    <w:abstractNumId w:val="23"/>
  </w:num>
  <w:num w:numId="4" w16cid:durableId="265356585">
    <w:abstractNumId w:val="18"/>
  </w:num>
  <w:num w:numId="5" w16cid:durableId="295836813">
    <w:abstractNumId w:val="19"/>
  </w:num>
  <w:num w:numId="6" w16cid:durableId="645625549">
    <w:abstractNumId w:val="28"/>
  </w:num>
  <w:num w:numId="7" w16cid:durableId="445002550">
    <w:abstractNumId w:val="12"/>
  </w:num>
  <w:num w:numId="8" w16cid:durableId="1008362481">
    <w:abstractNumId w:val="16"/>
  </w:num>
  <w:num w:numId="9" w16cid:durableId="1148865649">
    <w:abstractNumId w:val="26"/>
  </w:num>
  <w:num w:numId="10" w16cid:durableId="1944074518">
    <w:abstractNumId w:val="7"/>
  </w:num>
  <w:num w:numId="11" w16cid:durableId="1932085768">
    <w:abstractNumId w:val="11"/>
  </w:num>
  <w:num w:numId="12" w16cid:durableId="532574309">
    <w:abstractNumId w:val="6"/>
  </w:num>
  <w:num w:numId="13" w16cid:durableId="386072655">
    <w:abstractNumId w:val="8"/>
  </w:num>
  <w:num w:numId="14" w16cid:durableId="1555191014">
    <w:abstractNumId w:val="15"/>
  </w:num>
  <w:num w:numId="15" w16cid:durableId="274215603">
    <w:abstractNumId w:val="14"/>
  </w:num>
  <w:num w:numId="16" w16cid:durableId="1512721249">
    <w:abstractNumId w:val="24"/>
  </w:num>
  <w:num w:numId="17" w16cid:durableId="750466960">
    <w:abstractNumId w:val="9"/>
  </w:num>
  <w:num w:numId="18" w16cid:durableId="1650743906">
    <w:abstractNumId w:val="30"/>
  </w:num>
  <w:num w:numId="19" w16cid:durableId="47923638">
    <w:abstractNumId w:val="27"/>
  </w:num>
  <w:num w:numId="20" w16cid:durableId="1258978089">
    <w:abstractNumId w:val="21"/>
  </w:num>
  <w:num w:numId="21" w16cid:durableId="1144587391">
    <w:abstractNumId w:val="29"/>
  </w:num>
  <w:num w:numId="22" w16cid:durableId="2067143588">
    <w:abstractNumId w:val="10"/>
  </w:num>
  <w:num w:numId="23" w16cid:durableId="483009653">
    <w:abstractNumId w:val="20"/>
  </w:num>
  <w:num w:numId="24" w16cid:durableId="1795173067">
    <w:abstractNumId w:val="22"/>
  </w:num>
  <w:num w:numId="25" w16cid:durableId="280846607">
    <w:abstractNumId w:val="25"/>
  </w:num>
  <w:num w:numId="26" w16cid:durableId="1268732623">
    <w:abstractNumId w:val="5"/>
  </w:num>
  <w:num w:numId="27" w16cid:durableId="1150054920">
    <w:abstractNumId w:val="4"/>
  </w:num>
  <w:num w:numId="28" w16cid:durableId="964696647">
    <w:abstractNumId w:val="3"/>
  </w:num>
  <w:num w:numId="29" w16cid:durableId="540674659">
    <w:abstractNumId w:val="2"/>
  </w:num>
  <w:num w:numId="30" w16cid:durableId="463622141">
    <w:abstractNumId w:val="1"/>
  </w:num>
  <w:num w:numId="31" w16cid:durableId="14633071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51C"/>
    <w:rsid w:val="00003212"/>
    <w:rsid w:val="00052382"/>
    <w:rsid w:val="0006568A"/>
    <w:rsid w:val="00065A07"/>
    <w:rsid w:val="00076F0F"/>
    <w:rsid w:val="00084253"/>
    <w:rsid w:val="000D1F49"/>
    <w:rsid w:val="000D42E2"/>
    <w:rsid w:val="000F4424"/>
    <w:rsid w:val="001727CA"/>
    <w:rsid w:val="00286684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F2A7F"/>
    <w:rsid w:val="007445CF"/>
    <w:rsid w:val="00770F25"/>
    <w:rsid w:val="007A35A8"/>
    <w:rsid w:val="007B0A85"/>
    <w:rsid w:val="007C37A7"/>
    <w:rsid w:val="007C6A52"/>
    <w:rsid w:val="0082043E"/>
    <w:rsid w:val="00897670"/>
    <w:rsid w:val="008B0E32"/>
    <w:rsid w:val="008E203A"/>
    <w:rsid w:val="00906A3C"/>
    <w:rsid w:val="0091229C"/>
    <w:rsid w:val="00920221"/>
    <w:rsid w:val="00940E73"/>
    <w:rsid w:val="0094551C"/>
    <w:rsid w:val="0098597D"/>
    <w:rsid w:val="009E689A"/>
    <w:rsid w:val="009F619A"/>
    <w:rsid w:val="009F6DDE"/>
    <w:rsid w:val="00A0399F"/>
    <w:rsid w:val="00A1613A"/>
    <w:rsid w:val="00A370A8"/>
    <w:rsid w:val="00AF6BFE"/>
    <w:rsid w:val="00BB1FFD"/>
    <w:rsid w:val="00BD4753"/>
    <w:rsid w:val="00BD5CB1"/>
    <w:rsid w:val="00BD648E"/>
    <w:rsid w:val="00BE62EE"/>
    <w:rsid w:val="00C003BA"/>
    <w:rsid w:val="00C26236"/>
    <w:rsid w:val="00C46878"/>
    <w:rsid w:val="00C8687C"/>
    <w:rsid w:val="00C9238F"/>
    <w:rsid w:val="00C96307"/>
    <w:rsid w:val="00CB4A51"/>
    <w:rsid w:val="00CD4532"/>
    <w:rsid w:val="00CD47B0"/>
    <w:rsid w:val="00CE6104"/>
    <w:rsid w:val="00CE7918"/>
    <w:rsid w:val="00D0298D"/>
    <w:rsid w:val="00D16163"/>
    <w:rsid w:val="00D34AE4"/>
    <w:rsid w:val="00D8523B"/>
    <w:rsid w:val="00D95035"/>
    <w:rsid w:val="00DB3FAD"/>
    <w:rsid w:val="00E23E86"/>
    <w:rsid w:val="00E61C09"/>
    <w:rsid w:val="00EB3B58"/>
    <w:rsid w:val="00EC7359"/>
    <w:rsid w:val="00EE3054"/>
    <w:rsid w:val="00EE391D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1B2C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D42E2"/>
    <w:rPr>
      <w:rFonts w:ascii="Calibri" w:hAnsi="Calibri"/>
    </w:rPr>
  </w:style>
  <w:style w:type="paragraph" w:styleId="Ttulo1">
    <w:name w:val="heading 1"/>
    <w:basedOn w:val="Normal"/>
    <w:link w:val="Ttulo1Car"/>
    <w:uiPriority w:val="1"/>
    <w:semiHidden/>
    <w:qFormat/>
    <w:rsid w:val="000D42E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0D42E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0D42E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42E2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42E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42E2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42E2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42E2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42E2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0D42E2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0D42E2"/>
    <w:rPr>
      <w:rFonts w:ascii="Calibri" w:hAnsi="Calibri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0D42E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D42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0D42E2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42E2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0D42E2"/>
    <w:rPr>
      <w:rFonts w:ascii="Calibri" w:hAnsi="Calibri"/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42E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42E2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42E2"/>
    <w:rPr>
      <w:rFonts w:ascii="Calibri" w:hAnsi="Calibri"/>
      <w:sz w:val="18"/>
      <w:szCs w:val="20"/>
    </w:rPr>
  </w:style>
  <w:style w:type="paragraph" w:styleId="Listaconvietas">
    <w:name w:val="List Bullet"/>
    <w:basedOn w:val="Normal"/>
    <w:uiPriority w:val="99"/>
    <w:semiHidden/>
    <w:rsid w:val="000D42E2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42E2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42E2"/>
    <w:rPr>
      <w:rFonts w:ascii="Calibri" w:hAnsi="Calibri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D42E2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0D42E2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0D42E2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42E2"/>
    <w:rPr>
      <w:rFonts w:ascii="Calibri" w:hAnsi="Calibri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42E2"/>
    <w:rPr>
      <w:rFonts w:ascii="Calibri" w:hAnsi="Calibri"/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42E2"/>
    <w:rPr>
      <w:rFonts w:ascii="Calibri" w:hAnsi="Calibri"/>
      <w:sz w:val="18"/>
      <w:szCs w:val="18"/>
    </w:rPr>
  </w:style>
  <w:style w:type="paragraph" w:styleId="Listaconnmeros">
    <w:name w:val="List Number"/>
    <w:basedOn w:val="Normal"/>
    <w:uiPriority w:val="99"/>
    <w:semiHidden/>
    <w:rsid w:val="000D42E2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42E2"/>
    <w:rPr>
      <w:rFonts w:ascii="Calibri" w:hAnsi="Calibri"/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42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42E2"/>
    <w:rPr>
      <w:rFonts w:ascii="Calibri" w:hAnsi="Calibri"/>
      <w:b/>
      <w:bCs/>
      <w:szCs w:val="24"/>
    </w:rPr>
  </w:style>
  <w:style w:type="paragraph" w:styleId="Sinespaciado">
    <w:name w:val="No Spacing"/>
    <w:uiPriority w:val="1"/>
    <w:qFormat/>
    <w:rsid w:val="000D42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42E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0D42E2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42E2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42E2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0D42E2"/>
    <w:rPr>
      <w:rFonts w:ascii="Calibri" w:hAnsi="Calibri"/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0D42E2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42E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42E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42E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42E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42E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42E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42E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42E2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42E2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42E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42E2"/>
    <w:rPr>
      <w:rFonts w:ascii="Calibri" w:hAnsi="Calibri"/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0D42E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0D42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D42E2"/>
    <w:rPr>
      <w:rFonts w:ascii="Consolas" w:hAnsi="Consolas" w:cs="Consolas"/>
      <w:sz w:val="20"/>
      <w:szCs w:val="20"/>
    </w:rPr>
  </w:style>
  <w:style w:type="table" w:styleId="Tablaconcuadrcula">
    <w:name w:val="Table Grid"/>
    <w:basedOn w:val="Tablanormal"/>
    <w:rsid w:val="000D4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D42E2"/>
    <w:rPr>
      <w:rFonts w:ascii="Calibri" w:hAnsi="Calibri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2E2"/>
    <w:rPr>
      <w:rFonts w:ascii="Segoe UI" w:hAnsi="Segoe UI" w:cs="Segoe UI"/>
      <w:sz w:val="18"/>
      <w:szCs w:val="18"/>
    </w:rPr>
  </w:style>
  <w:style w:type="numbering" w:styleId="111111">
    <w:name w:val="Outline List 2"/>
    <w:basedOn w:val="Sinlista"/>
    <w:uiPriority w:val="99"/>
    <w:semiHidden/>
    <w:unhideWhenUsed/>
    <w:rsid w:val="000D42E2"/>
    <w:pPr>
      <w:numPr>
        <w:numId w:val="23"/>
      </w:numPr>
    </w:pPr>
  </w:style>
  <w:style w:type="numbering" w:styleId="1ai">
    <w:name w:val="Outline List 1"/>
    <w:basedOn w:val="Sinlista"/>
    <w:uiPriority w:val="99"/>
    <w:semiHidden/>
    <w:unhideWhenUsed/>
    <w:rsid w:val="000D42E2"/>
    <w:pPr>
      <w:numPr>
        <w:numId w:val="24"/>
      </w:numPr>
    </w:pPr>
  </w:style>
  <w:style w:type="numbering" w:styleId="ArtculoSeccin">
    <w:name w:val="Outline List 3"/>
    <w:basedOn w:val="Sinlista"/>
    <w:uiPriority w:val="99"/>
    <w:semiHidden/>
    <w:unhideWhenUsed/>
    <w:rsid w:val="000D42E2"/>
    <w:pPr>
      <w:numPr>
        <w:numId w:val="25"/>
      </w:numPr>
    </w:pPr>
  </w:style>
  <w:style w:type="paragraph" w:styleId="Bibliografa">
    <w:name w:val="Bibliography"/>
    <w:basedOn w:val="Normal"/>
    <w:next w:val="Normal"/>
    <w:uiPriority w:val="37"/>
    <w:semiHidden/>
    <w:unhideWhenUsed/>
    <w:rsid w:val="000D42E2"/>
  </w:style>
  <w:style w:type="paragraph" w:styleId="Textodebloque">
    <w:name w:val="Block Text"/>
    <w:basedOn w:val="Normal"/>
    <w:uiPriority w:val="99"/>
    <w:semiHidden/>
    <w:unhideWhenUsed/>
    <w:rsid w:val="000D42E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D42E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D42E2"/>
    <w:rPr>
      <w:rFonts w:ascii="Calibri" w:hAnsi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D42E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D42E2"/>
    <w:rPr>
      <w:rFonts w:ascii="Calibri" w:hAnsi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D42E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D42E2"/>
    <w:rPr>
      <w:rFonts w:ascii="Calibri" w:hAnsi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D42E2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D42E2"/>
    <w:rPr>
      <w:rFonts w:ascii="Calibri" w:hAnsi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42E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42E2"/>
    <w:rPr>
      <w:rFonts w:ascii="Calibri" w:hAnsi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D42E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D42E2"/>
    <w:rPr>
      <w:rFonts w:ascii="Calibri" w:hAnsi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D42E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D42E2"/>
    <w:rPr>
      <w:rFonts w:ascii="Calibri" w:hAnsi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42E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42E2"/>
    <w:rPr>
      <w:rFonts w:ascii="Calibri" w:hAnsi="Calibri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D42E2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0D42E2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D42E2"/>
    <w:rPr>
      <w:rFonts w:ascii="Calibri" w:hAnsi="Calibri"/>
    </w:rPr>
  </w:style>
  <w:style w:type="table" w:styleId="Cuadrculavistosa">
    <w:name w:val="Colorful Grid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D42E2"/>
  </w:style>
  <w:style w:type="character" w:customStyle="1" w:styleId="FechaCar">
    <w:name w:val="Fecha Car"/>
    <w:basedOn w:val="Fuentedeprrafopredeter"/>
    <w:link w:val="Fecha"/>
    <w:uiPriority w:val="99"/>
    <w:semiHidden/>
    <w:rsid w:val="000D42E2"/>
    <w:rPr>
      <w:rFonts w:ascii="Calibri" w:hAnsi="Calibr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42E2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D42E2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D42E2"/>
    <w:rPr>
      <w:rFonts w:ascii="Calibri" w:hAnsi="Calibri"/>
    </w:rPr>
  </w:style>
  <w:style w:type="character" w:styleId="nfasis">
    <w:name w:val="Emphasis"/>
    <w:basedOn w:val="Fuentedeprrafopredeter"/>
    <w:uiPriority w:val="20"/>
    <w:semiHidden/>
    <w:rsid w:val="000D42E2"/>
    <w:rPr>
      <w:rFonts w:ascii="Calibri" w:hAnsi="Calibri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0D42E2"/>
    <w:rPr>
      <w:rFonts w:ascii="Calibri" w:hAnsi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42E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42E2"/>
    <w:rPr>
      <w:rFonts w:ascii="Calibri" w:hAnsi="Calibri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0D42E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aconcuadrcula1clara">
    <w:name w:val="Grid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cuadrcula3">
    <w:name w:val="Grid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D42E2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D42E2"/>
    <w:rPr>
      <w:rFonts w:ascii="Calibri" w:hAnsi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D42E2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D42E2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rsid w:val="000D42E2"/>
    <w:rPr>
      <w:rFonts w:ascii="Corbel" w:eastAsiaTheme="majorEastAsia" w:hAnsi="Corbel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0D42E2"/>
    <w:rPr>
      <w:rFonts w:ascii="Calibri" w:hAnsi="Calibri"/>
      <w:i/>
      <w:iCs/>
      <w:color w:val="155078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0D42E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D42E2"/>
    <w:rPr>
      <w:rFonts w:ascii="Calibri" w:hAnsi="Calibri"/>
      <w:i/>
      <w:iCs/>
      <w:color w:val="155078" w:themeColor="accent1"/>
    </w:rPr>
  </w:style>
  <w:style w:type="character" w:styleId="Referenciaintensa">
    <w:name w:val="Intense Reference"/>
    <w:basedOn w:val="Fuentedeprrafopredeter"/>
    <w:uiPriority w:val="32"/>
    <w:semiHidden/>
    <w:rsid w:val="000D42E2"/>
    <w:rPr>
      <w:rFonts w:ascii="Calibri" w:hAnsi="Calibri"/>
      <w:b/>
      <w:bCs/>
      <w:smallCaps/>
      <w:color w:val="155078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D42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0D42E2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D42E2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D42E2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D42E2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D42E2"/>
    <w:pPr>
      <w:ind w:left="1415" w:hanging="283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D42E2"/>
    <w:pPr>
      <w:numPr>
        <w:numId w:val="2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D42E2"/>
    <w:pPr>
      <w:numPr>
        <w:numId w:val="2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D42E2"/>
    <w:pPr>
      <w:numPr>
        <w:numId w:val="2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D42E2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D42E2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D42E2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D42E2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D42E2"/>
    <w:pPr>
      <w:spacing w:after="120"/>
      <w:ind w:left="1415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D42E2"/>
    <w:pPr>
      <w:numPr>
        <w:numId w:val="29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D42E2"/>
    <w:pPr>
      <w:numPr>
        <w:numId w:val="30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D42E2"/>
    <w:pPr>
      <w:numPr>
        <w:numId w:val="31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0D42E2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2">
    <w:name w:val="List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3">
    <w:name w:val="List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D42E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D42E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D42E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D42E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D42E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D42E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D42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D42E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D42E2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D42E2"/>
    <w:rPr>
      <w:rFonts w:ascii="Calibri" w:hAnsi="Calibri"/>
    </w:rPr>
  </w:style>
  <w:style w:type="character" w:styleId="Nmerodepgina">
    <w:name w:val="page number"/>
    <w:basedOn w:val="Fuentedeprrafopredeter"/>
    <w:uiPriority w:val="99"/>
    <w:semiHidden/>
    <w:unhideWhenUsed/>
    <w:rsid w:val="000D42E2"/>
    <w:rPr>
      <w:rFonts w:ascii="Calibri" w:hAnsi="Calibri"/>
    </w:rPr>
  </w:style>
  <w:style w:type="table" w:styleId="Tablanormal1">
    <w:name w:val="Plain Table 1"/>
    <w:basedOn w:val="Tablanormal"/>
    <w:uiPriority w:val="41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42E2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rsid w:val="000D42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D42E2"/>
    <w:rPr>
      <w:rFonts w:ascii="Calibri" w:hAnsi="Calibr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rsid w:val="000D42E2"/>
  </w:style>
  <w:style w:type="character" w:customStyle="1" w:styleId="SaludoCar">
    <w:name w:val="Saludo Car"/>
    <w:basedOn w:val="Fuentedeprrafopredeter"/>
    <w:link w:val="Saludo"/>
    <w:uiPriority w:val="99"/>
    <w:semiHidden/>
    <w:rsid w:val="000D42E2"/>
    <w:rPr>
      <w:rFonts w:ascii="Calibri" w:hAnsi="Calibri"/>
    </w:rPr>
  </w:style>
  <w:style w:type="paragraph" w:styleId="Firma">
    <w:name w:val="Signature"/>
    <w:basedOn w:val="Normal"/>
    <w:link w:val="FirmaCar"/>
    <w:uiPriority w:val="99"/>
    <w:semiHidden/>
    <w:rsid w:val="000D42E2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D42E2"/>
    <w:rPr>
      <w:rFonts w:ascii="Calibri" w:hAnsi="Calibri"/>
    </w:rPr>
  </w:style>
  <w:style w:type="character" w:styleId="Hipervnculointeligente">
    <w:name w:val="Smart Hyperlink"/>
    <w:basedOn w:val="Fuentedeprrafopredeter"/>
    <w:uiPriority w:val="99"/>
    <w:semiHidden/>
    <w:unhideWhenUsed/>
    <w:rsid w:val="000D42E2"/>
    <w:rPr>
      <w:rFonts w:ascii="Calibri" w:hAnsi="Calibri"/>
      <w:u w:val="dotted"/>
    </w:rPr>
  </w:style>
  <w:style w:type="character" w:styleId="Textoennegrita">
    <w:name w:val="Strong"/>
    <w:basedOn w:val="Fuentedeprrafopredeter"/>
    <w:uiPriority w:val="22"/>
    <w:semiHidden/>
    <w:qFormat/>
    <w:rsid w:val="000D42E2"/>
    <w:rPr>
      <w:rFonts w:ascii="Calibri" w:hAnsi="Calibri"/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0D42E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0D42E2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qFormat/>
    <w:rsid w:val="000D42E2"/>
    <w:rPr>
      <w:rFonts w:ascii="Calibri" w:hAnsi="Calibr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rsid w:val="000D42E2"/>
    <w:rPr>
      <w:rFonts w:ascii="Calibri" w:hAnsi="Calibr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0D42E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D42E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D42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D42E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0D42E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D42E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D42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D42E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D42E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D42E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0D42E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0D42E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0D42E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0D42E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D42E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D42E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0D42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D42E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0D42E2"/>
    <w:pPr>
      <w:spacing w:after="0"/>
      <w:ind w:left="280" w:hanging="280"/>
    </w:pPr>
  </w:style>
  <w:style w:type="table" w:styleId="Tablaprofesional">
    <w:name w:val="Table Professional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0D42E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D42E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D42E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0D42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D4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0D42E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D42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0D42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0D42E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DC4">
    <w:name w:val="toc 4"/>
    <w:basedOn w:val="Normal"/>
    <w:next w:val="Normal"/>
    <w:autoRedefine/>
    <w:uiPriority w:val="39"/>
    <w:semiHidden/>
    <w:rsid w:val="000D42E2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rsid w:val="000D42E2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rsid w:val="000D42E2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rsid w:val="000D42E2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rsid w:val="000D42E2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rsid w:val="000D42E2"/>
    <w:pPr>
      <w:spacing w:after="100"/>
      <w:ind w:left="2240"/>
    </w:pPr>
  </w:style>
  <w:style w:type="character" w:styleId="Mencinsinresolver">
    <w:name w:val="Unresolved Mention"/>
    <w:basedOn w:val="Fuentedeprrafopredeter"/>
    <w:uiPriority w:val="99"/>
    <w:semiHidden/>
    <w:unhideWhenUsed/>
    <w:rsid w:val="000D42E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info@gyabrok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k\AppData\Roaming\Microsoft\Templates\Formulario%20de%20donaci&#243;n%20de%20diner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D3FE6C00964820B336446B55615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2B706-F820-4E75-AFC7-0A619C2721A3}"/>
      </w:docPartPr>
      <w:docPartBody>
        <w:p w:rsidR="00F0312F" w:rsidRDefault="00D21545">
          <w:pPr>
            <w:pStyle w:val="84D3FE6C00964820B336446B556159BC"/>
          </w:pPr>
          <w:r w:rsidRPr="00D0298D">
            <w:rPr>
              <w:lang w:bidi="es-ES"/>
            </w:rPr>
            <w:t>Nombre</w:t>
          </w:r>
        </w:p>
      </w:docPartBody>
    </w:docPart>
    <w:docPart>
      <w:docPartPr>
        <w:name w:val="B1DDD47E00CF4D4D8F8E08C386894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5740A-412E-49A5-8B65-0C6F30387D7C}"/>
      </w:docPartPr>
      <w:docPartBody>
        <w:p w:rsidR="00F0312F" w:rsidRDefault="00D21545">
          <w:pPr>
            <w:pStyle w:val="B1DDD47E00CF4D4D8F8E08C386894973"/>
          </w:pPr>
          <w:r w:rsidRPr="00D0298D">
            <w:rPr>
              <w:lang w:bidi="es-ES"/>
            </w:rPr>
            <w:t>Apellidos</w:t>
          </w:r>
        </w:p>
      </w:docPartBody>
    </w:docPart>
    <w:docPart>
      <w:docPartPr>
        <w:name w:val="A56851E0948948C1ACDF9300F9E02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357A5-5A88-4A92-84A3-06E13171F468}"/>
      </w:docPartPr>
      <w:docPartBody>
        <w:p w:rsidR="00F0312F" w:rsidRDefault="00D21545">
          <w:pPr>
            <w:pStyle w:val="A56851E0948948C1ACDF9300F9E024D7"/>
          </w:pPr>
          <w:r w:rsidRPr="00D0298D">
            <w:rPr>
              <w:lang w:bidi="es-ES"/>
            </w:rPr>
            <w:t>Teléfono particular</w:t>
          </w:r>
        </w:p>
      </w:docPartBody>
    </w:docPart>
    <w:docPart>
      <w:docPartPr>
        <w:name w:val="283A347D62DD467397EF4C4267AFB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47ED9-615F-4FF1-83CA-B54DCBAD7303}"/>
      </w:docPartPr>
      <w:docPartBody>
        <w:p w:rsidR="00F0312F" w:rsidRDefault="00D21545">
          <w:pPr>
            <w:pStyle w:val="283A347D62DD467397EF4C4267AFBD84"/>
          </w:pPr>
          <w:r w:rsidRPr="00D0298D">
            <w:rPr>
              <w:spacing w:val="-6"/>
              <w:lang w:bidi="es-ES"/>
            </w:rPr>
            <w:t>Teléfono móvil</w:t>
          </w:r>
        </w:p>
      </w:docPartBody>
    </w:docPart>
    <w:docPart>
      <w:docPartPr>
        <w:name w:val="B4931965C8494FA188D9780F9D880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A232B-DF49-413D-8FD6-55E054E23870}"/>
      </w:docPartPr>
      <w:docPartBody>
        <w:p w:rsidR="00F0312F" w:rsidRDefault="00D21545">
          <w:pPr>
            <w:pStyle w:val="B4931965C8494FA188D9780F9D880E9C"/>
          </w:pPr>
          <w:r w:rsidRPr="00D0298D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545"/>
    <w:rsid w:val="00253944"/>
    <w:rsid w:val="00D21545"/>
    <w:rsid w:val="00F0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4D3FE6C00964820B336446B556159BC">
    <w:name w:val="84D3FE6C00964820B336446B556159BC"/>
  </w:style>
  <w:style w:type="paragraph" w:customStyle="1" w:styleId="B1DDD47E00CF4D4D8F8E08C386894973">
    <w:name w:val="B1DDD47E00CF4D4D8F8E08C386894973"/>
  </w:style>
  <w:style w:type="paragraph" w:customStyle="1" w:styleId="E85312D6136D45AB996B6056B15CF2C6">
    <w:name w:val="E85312D6136D45AB996B6056B15CF2C6"/>
  </w:style>
  <w:style w:type="paragraph" w:customStyle="1" w:styleId="C48F8493CFD94C93B7EBA4F8F0FDB449">
    <w:name w:val="C48F8493CFD94C93B7EBA4F8F0FDB449"/>
  </w:style>
  <w:style w:type="paragraph" w:customStyle="1" w:styleId="A56851E0948948C1ACDF9300F9E024D7">
    <w:name w:val="A56851E0948948C1ACDF9300F9E024D7"/>
  </w:style>
  <w:style w:type="paragraph" w:customStyle="1" w:styleId="283A347D62DD467397EF4C4267AFBD84">
    <w:name w:val="283A347D62DD467397EF4C4267AFBD84"/>
  </w:style>
  <w:style w:type="paragraph" w:customStyle="1" w:styleId="B4931965C8494FA188D9780F9D880E9C">
    <w:name w:val="B4931965C8494FA188D9780F9D880E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donación de dinero.dotx</Template>
  <TotalTime>0</TotalTime>
  <Pages>1</Pages>
  <Words>44</Words>
  <Characters>244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2022-07-01T03:18:00Z</dcterms:created>
  <dcterms:modified xsi:type="dcterms:W3CDTF">2022-07-01T03:18:00Z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