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9"/>
        <w:gridCol w:w="1596"/>
        <w:gridCol w:w="1738"/>
        <w:gridCol w:w="1693"/>
      </w:tblGrid>
      <w:tr w:rsidR="00C9238F" w:rsidRPr="00D0298D" w14:paraId="62BF625D" w14:textId="77777777" w:rsidTr="00BD648E">
        <w:sdt>
          <w:sdtPr>
            <w:id w:val="1621259925"/>
            <w:placeholder>
              <w:docPart w:val="84D3FE6C00964820B336446B556159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67385063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70DC46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13994BE1" w14:textId="77777777" w:rsidTr="00BD648E">
        <w:sdt>
          <w:sdtPr>
            <w:id w:val="-1470592894"/>
            <w:placeholder>
              <w:docPart w:val="B1DDD47E00CF4D4D8F8E08C3868949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632D6A37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6050B76A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3D71AFF9" w14:textId="77777777" w:rsidTr="00BD648E">
        <w:sdt>
          <w:sdtPr>
            <w:id w:val="572943512"/>
            <w:placeholder>
              <w:docPart w:val="E85312D6136D45AB996B6056B15CF2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7B00BF91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Dirección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66C20CCB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7F80BA75" w14:textId="77777777" w:rsidTr="00BD648E">
        <w:sdt>
          <w:sdtPr>
            <w:id w:val="-521243642"/>
            <w:placeholder>
              <w:docPart w:val="C48F8493CFD94C93B7EBA4F8F0FDB4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4D78B055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spacing w:val="-6"/>
                    <w:lang w:bidi="es-ES"/>
                  </w:rPr>
                  <w:t>Ciudad o estado y código postal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2A1194A8" w14:textId="77777777" w:rsidR="00C9238F" w:rsidRPr="00D0298D" w:rsidRDefault="00C9238F" w:rsidP="00576892">
            <w:pPr>
              <w:spacing w:before="240"/>
            </w:pPr>
          </w:p>
        </w:tc>
      </w:tr>
      <w:tr w:rsidR="00576892" w:rsidRPr="00D0298D" w14:paraId="12F69D26" w14:textId="77777777" w:rsidTr="00BD648E">
        <w:sdt>
          <w:sdtPr>
            <w:id w:val="83577009"/>
            <w:placeholder>
              <w:docPart w:val="A56851E0948948C1ACDF9300F9E02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087E1B02" w14:textId="77777777" w:rsidR="00576892" w:rsidRPr="00D0298D" w:rsidRDefault="00576892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Teléfono particular</w:t>
                </w:r>
              </w:p>
            </w:tc>
          </w:sdtContent>
        </w:sdt>
        <w:tc>
          <w:tcPr>
            <w:tcW w:w="884" w:type="pct"/>
            <w:tcBorders>
              <w:bottom w:val="single" w:sz="4" w:space="0" w:color="auto"/>
            </w:tcBorders>
            <w:vAlign w:val="bottom"/>
          </w:tcPr>
          <w:p w14:paraId="68DEE2FB" w14:textId="77777777" w:rsidR="00576892" w:rsidRPr="00D0298D" w:rsidRDefault="00576892" w:rsidP="00576892">
            <w:pPr>
              <w:spacing w:before="240"/>
            </w:pPr>
          </w:p>
        </w:tc>
        <w:sdt>
          <w:sdtPr>
            <w:rPr>
              <w:spacing w:val="-6"/>
            </w:rPr>
            <w:id w:val="-1074967882"/>
            <w:placeholder>
              <w:docPart w:val="283A347D62DD467397EF4C4267AFBD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vAlign w:val="bottom"/>
              </w:tcPr>
              <w:p w14:paraId="49B6AD6C" w14:textId="77777777" w:rsidR="00576892" w:rsidRPr="00D0298D" w:rsidRDefault="00576892" w:rsidP="00576892">
                <w:pPr>
                  <w:rPr>
                    <w:spacing w:val="-6"/>
                  </w:rPr>
                </w:pPr>
                <w:r w:rsidRPr="00D0298D">
                  <w:rPr>
                    <w:spacing w:val="-6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938" w:type="pct"/>
            <w:tcBorders>
              <w:bottom w:val="single" w:sz="4" w:space="0" w:color="auto"/>
            </w:tcBorders>
            <w:vAlign w:val="bottom"/>
          </w:tcPr>
          <w:p w14:paraId="0027D3D7" w14:textId="77777777" w:rsidR="00576892" w:rsidRPr="00D0298D" w:rsidRDefault="00576892" w:rsidP="00576892">
            <w:pPr>
              <w:spacing w:before="240"/>
            </w:pPr>
          </w:p>
        </w:tc>
      </w:tr>
      <w:tr w:rsidR="00C9238F" w:rsidRPr="00D0298D" w14:paraId="7780DC4D" w14:textId="77777777" w:rsidTr="00BD648E">
        <w:sdt>
          <w:sdtPr>
            <w:id w:val="-965116832"/>
            <w:placeholder>
              <w:docPart w:val="B4931965C8494FA188D9780F9D880E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19F77D92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469905D0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2E49B9C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5905CED" w14:textId="77777777" w:rsidR="00C9238F" w:rsidRPr="00D0298D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D0298D" w14:paraId="4BCE017D" w14:textId="77777777" w:rsidTr="00BD648E">
        <w:tc>
          <w:tcPr>
            <w:tcW w:w="2215" w:type="pct"/>
            <w:vAlign w:val="bottom"/>
          </w:tcPr>
          <w:p w14:paraId="5D67E9CB" w14:textId="75907D72" w:rsidR="00C9238F" w:rsidRPr="00D0298D" w:rsidRDefault="00BD648E" w:rsidP="00576892">
            <w:pPr>
              <w:spacing w:before="240"/>
            </w:pPr>
            <w:r>
              <w:t>Número de DNI o CUIT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80F1ED" w14:textId="43296524" w:rsidR="00C9238F" w:rsidRPr="00D0298D" w:rsidRDefault="00C9238F" w:rsidP="00576892">
            <w:pPr>
              <w:spacing w:before="240"/>
            </w:pPr>
          </w:p>
        </w:tc>
      </w:tr>
      <w:tr w:rsidR="000F4424" w:rsidRPr="00D0298D" w14:paraId="2A8D7B78" w14:textId="77777777" w:rsidTr="00BD648E">
        <w:tc>
          <w:tcPr>
            <w:tcW w:w="2215" w:type="pct"/>
            <w:vAlign w:val="bottom"/>
          </w:tcPr>
          <w:p w14:paraId="0A68EAE5" w14:textId="4CE08FB8" w:rsidR="000F4424" w:rsidRDefault="000F4424" w:rsidP="00576892">
            <w:pPr>
              <w:spacing w:before="240"/>
            </w:pPr>
            <w:r>
              <w:t xml:space="preserve">Cantidad de M2 del 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07F6A1" w14:textId="77777777" w:rsidR="000F4424" w:rsidRPr="00D0298D" w:rsidRDefault="000F4424" w:rsidP="00576892">
            <w:pPr>
              <w:spacing w:before="240"/>
            </w:pPr>
          </w:p>
        </w:tc>
      </w:tr>
      <w:tr w:rsidR="000F4424" w:rsidRPr="00D0298D" w14:paraId="63D0613E" w14:textId="77777777" w:rsidTr="00BD648E">
        <w:tc>
          <w:tcPr>
            <w:tcW w:w="2215" w:type="pct"/>
            <w:vAlign w:val="bottom"/>
          </w:tcPr>
          <w:p w14:paraId="5D1234BC" w14:textId="074688FB" w:rsidR="000F4424" w:rsidRDefault="000F4424" w:rsidP="00576892">
            <w:pPr>
              <w:spacing w:before="240"/>
            </w:pPr>
            <w:r>
              <w:t>Dirección del Riesgo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1E7E069C" w14:textId="77777777" w:rsidR="000F4424" w:rsidRPr="00D0298D" w:rsidRDefault="000F4424" w:rsidP="00576892">
            <w:pPr>
              <w:spacing w:before="240"/>
            </w:pPr>
          </w:p>
        </w:tc>
      </w:tr>
    </w:tbl>
    <w:p w14:paraId="4FED416C" w14:textId="0D137A71" w:rsidR="00C9238F" w:rsidRDefault="00C9238F" w:rsidP="00AF6BFE">
      <w:pPr>
        <w:pStyle w:val="Sinespaciado"/>
      </w:pPr>
    </w:p>
    <w:p w14:paraId="3F4D02FD" w14:textId="77777777" w:rsidR="000F4424" w:rsidRDefault="000F4424" w:rsidP="00AF6BFE">
      <w:pPr>
        <w:pStyle w:val="Sinespaciado"/>
      </w:pPr>
    </w:p>
    <w:p w14:paraId="6C03EDBD" w14:textId="0A0532D4" w:rsidR="00D34AE4" w:rsidRDefault="000F4424" w:rsidP="00D34AE4">
      <w:r>
        <w:t>¿Cuenta con alguna de las siguientes medidas de seguridad?</w:t>
      </w:r>
    </w:p>
    <w:p w14:paraId="047BAA83" w14:textId="342F086C" w:rsidR="000F4424" w:rsidRDefault="00C8687C" w:rsidP="00C8687C">
      <w:pPr>
        <w:tabs>
          <w:tab w:val="left" w:pos="732"/>
        </w:tabs>
      </w:pPr>
      <w:sdt>
        <w:sdtPr>
          <w:id w:val="-673032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Disyuntor</w:t>
      </w:r>
    </w:p>
    <w:p w14:paraId="0B62D847" w14:textId="6A932D9D" w:rsidR="00C8687C" w:rsidRDefault="00C8687C" w:rsidP="00C8687C">
      <w:pPr>
        <w:tabs>
          <w:tab w:val="left" w:pos="732"/>
        </w:tabs>
      </w:pPr>
      <w:sdt>
        <w:sdtPr>
          <w:id w:val="1558133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Alarma</w:t>
      </w:r>
    </w:p>
    <w:p w14:paraId="2B49C5CA" w14:textId="5414D4CF" w:rsidR="00C8687C" w:rsidRDefault="00C8687C" w:rsidP="00C8687C">
      <w:pPr>
        <w:tabs>
          <w:tab w:val="left" w:pos="732"/>
        </w:tabs>
      </w:pPr>
      <w:sdt>
        <w:sdtPr>
          <w:id w:val="-1872062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Puerta Blindada</w:t>
      </w:r>
    </w:p>
    <w:p w14:paraId="23890D7F" w14:textId="7F81525A" w:rsidR="00C8687C" w:rsidRDefault="00C8687C" w:rsidP="00C8687C">
      <w:pPr>
        <w:tabs>
          <w:tab w:val="left" w:pos="732"/>
        </w:tabs>
      </w:pPr>
      <w:sdt>
        <w:sdtPr>
          <w:id w:val="-1213272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Ninguna de las anteriores</w:t>
      </w:r>
    </w:p>
    <w:p w14:paraId="0A760F1B" w14:textId="77777777" w:rsidR="00C8687C" w:rsidRDefault="00C8687C" w:rsidP="00C8687C">
      <w:pPr>
        <w:tabs>
          <w:tab w:val="left" w:pos="732"/>
        </w:tabs>
      </w:pPr>
      <w:sdt>
        <w:sdtPr>
          <w:id w:val="-597951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3E86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Otra (especificar):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B47AF" wp14:editId="01DAB606">
                <wp:simplePos x="0" y="0"/>
                <wp:positionH relativeFrom="column">
                  <wp:posOffset>1905000</wp:posOffset>
                </wp:positionH>
                <wp:positionV relativeFrom="paragraph">
                  <wp:posOffset>243840</wp:posOffset>
                </wp:positionV>
                <wp:extent cx="375793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56079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19.2pt" to="445.9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" strokecolor="#155078 [3204]" strokeweight=".5pt">
                <v:stroke joinstyle="miter"/>
              </v:line>
            </w:pict>
          </mc:Fallback>
        </mc:AlternateContent>
      </w:r>
    </w:p>
    <w:sectPr w:rsidR="00C8687C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7906E" w14:textId="77777777" w:rsidR="00A0399F" w:rsidRDefault="00A0399F" w:rsidP="00C9238F">
      <w:pPr>
        <w:spacing w:after="0" w:line="240" w:lineRule="auto"/>
      </w:pPr>
      <w:r>
        <w:separator/>
      </w:r>
    </w:p>
  </w:endnote>
  <w:endnote w:type="continuationSeparator" w:id="0">
    <w:p w14:paraId="3E388EFE" w14:textId="77777777" w:rsidR="00A0399F" w:rsidRDefault="00A0399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5A8900-5C86-42A6-9D46-5D5600868926}"/>
    <w:embedBold r:id="rId2" w:fontKey="{39AF6206-E56E-42DB-A723-22F63E5D8FCF}"/>
    <w:embedItalic r:id="rId3" w:fontKey="{BB516EE6-4A6A-4B66-96AB-FE28EF16B29E}"/>
    <w:embedBoldItalic r:id="rId4" w:fontKey="{ACCDBF77-BD44-45D8-98C7-313F80E2CF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2F98BE6-E977-40D8-8AEB-6BA871C59EA9}"/>
    <w:embedBold r:id="rId6" w:fontKey="{C4377741-2D75-4A41-945B-F2AADC612529}"/>
    <w:embedItalic r:id="rId7" w:fontKey="{48B11B2B-EAA7-40DF-9D17-ABC388624C1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A0CBB5E-4A3E-4A49-B7E0-8E461DDD9B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61FF667-AB5F-4DED-9F72-27004DB32B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E98731E-9A1D-4F3E-BB3A-80F3705C2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1"/>
      <w:gridCol w:w="4505"/>
    </w:tblGrid>
    <w:tr w:rsidR="00D34AE4" w:rsidRPr="00D0298D" w14:paraId="7ACA79CF" w14:textId="77777777" w:rsidTr="00C4167A">
      <w:tc>
        <w:tcPr>
          <w:tcW w:w="4675" w:type="dxa"/>
          <w:vAlign w:val="center"/>
        </w:tcPr>
        <w:p w14:paraId="1CE48461" w14:textId="02CC6D16" w:rsidR="00003212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Enviar documento a </w:t>
          </w:r>
          <w:hyperlink r:id="rId1" w:history="1">
            <w:r w:rsidRPr="00D34AE4">
              <w:rPr>
                <w:rStyle w:val="Hipervnculo"/>
                <w:b/>
                <w:bCs/>
                <w:color w:val="581415"/>
                <w:sz w:val="18"/>
                <w:szCs w:val="24"/>
              </w:rPr>
              <w:t>info@gyabroker.com</w:t>
            </w:r>
          </w:hyperlink>
        </w:p>
        <w:p w14:paraId="6351E6E7" w14:textId="77777777" w:rsidR="00D34AE4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para recibir la cotización a la brevedad.</w:t>
          </w:r>
        </w:p>
        <w:p w14:paraId="15EDF577" w14:textId="77777777" w:rsidR="00D34AE4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14:paraId="7A199162" w14:textId="41DFF86A" w:rsidR="00D34AE4" w:rsidRPr="00D0298D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G&amp;A Broker. Todos los derechos reservados.</w:t>
          </w:r>
        </w:p>
      </w:tc>
      <w:tc>
        <w:tcPr>
          <w:tcW w:w="4675" w:type="dxa"/>
          <w:vAlign w:val="center"/>
        </w:tcPr>
        <w:p w14:paraId="41EB4BDF" w14:textId="32C5CE7B" w:rsidR="00003212" w:rsidRPr="00D0298D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2091AC9A" wp14:editId="6778DA6A">
                <wp:extent cx="808990" cy="450833"/>
                <wp:effectExtent l="0" t="0" r="0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163" cy="467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4AFE532" w14:textId="77777777"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08EF0" w14:textId="77777777" w:rsidR="00A0399F" w:rsidRDefault="00A0399F" w:rsidP="00C9238F">
      <w:pPr>
        <w:spacing w:after="0" w:line="240" w:lineRule="auto"/>
      </w:pPr>
      <w:r>
        <w:separator/>
      </w:r>
    </w:p>
  </w:footnote>
  <w:footnote w:type="continuationSeparator" w:id="0">
    <w:p w14:paraId="11C538AA" w14:textId="77777777" w:rsidR="00A0399F" w:rsidRDefault="00A0399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1" w:type="dxa"/>
      <w:shd w:val="clear" w:color="auto" w:fill="929191"/>
      <w:tblLook w:val="04A0" w:firstRow="1" w:lastRow="0" w:firstColumn="1" w:lastColumn="0" w:noHBand="0" w:noVBand="1"/>
    </w:tblPr>
    <w:tblGrid>
      <w:gridCol w:w="1819"/>
      <w:gridCol w:w="7242"/>
    </w:tblGrid>
    <w:tr w:rsidR="0094551C" w:rsidRPr="00D0298D" w14:paraId="0AB09378" w14:textId="77777777" w:rsidTr="0094551C">
      <w:trPr>
        <w:trHeight w:val="905"/>
      </w:trPr>
      <w:tc>
        <w:tcPr>
          <w:tcW w:w="1819" w:type="dxa"/>
          <w:shd w:val="clear" w:color="auto" w:fill="929191"/>
          <w:vAlign w:val="center"/>
        </w:tcPr>
        <w:p w14:paraId="54207DAE" w14:textId="43D9F14B" w:rsidR="00576892" w:rsidRPr="00D0298D" w:rsidRDefault="0094551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1A6A284" wp14:editId="62A1BF9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876249" cy="488315"/>
                <wp:effectExtent l="0" t="0" r="635" b="698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249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42" w:type="dxa"/>
          <w:shd w:val="clear" w:color="auto" w:fill="929191"/>
          <w:vAlign w:val="center"/>
        </w:tcPr>
        <w:p w14:paraId="7D824C28" w14:textId="70968149" w:rsidR="00576892" w:rsidRPr="00D0298D" w:rsidRDefault="0094551C" w:rsidP="009455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    Cotización Seguro del Hogar</w:t>
          </w:r>
        </w:p>
      </w:tc>
    </w:tr>
  </w:tbl>
  <w:p w14:paraId="33161CAA" w14:textId="17737847" w:rsidR="00C9238F" w:rsidRPr="00D0298D" w:rsidRDefault="00C9238F" w:rsidP="00576892">
    <w:pPr>
      <w:pStyle w:val="Sinespaciado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05998272">
    <w:abstractNumId w:val="17"/>
  </w:num>
  <w:num w:numId="2" w16cid:durableId="536628314">
    <w:abstractNumId w:val="13"/>
  </w:num>
  <w:num w:numId="3" w16cid:durableId="723985294">
    <w:abstractNumId w:val="23"/>
  </w:num>
  <w:num w:numId="4" w16cid:durableId="265356585">
    <w:abstractNumId w:val="18"/>
  </w:num>
  <w:num w:numId="5" w16cid:durableId="295836813">
    <w:abstractNumId w:val="19"/>
  </w:num>
  <w:num w:numId="6" w16cid:durableId="645625549">
    <w:abstractNumId w:val="28"/>
  </w:num>
  <w:num w:numId="7" w16cid:durableId="445002550">
    <w:abstractNumId w:val="12"/>
  </w:num>
  <w:num w:numId="8" w16cid:durableId="1008362481">
    <w:abstractNumId w:val="16"/>
  </w:num>
  <w:num w:numId="9" w16cid:durableId="1148865649">
    <w:abstractNumId w:val="26"/>
  </w:num>
  <w:num w:numId="10" w16cid:durableId="1944074518">
    <w:abstractNumId w:val="7"/>
  </w:num>
  <w:num w:numId="11" w16cid:durableId="1932085768">
    <w:abstractNumId w:val="11"/>
  </w:num>
  <w:num w:numId="12" w16cid:durableId="532574309">
    <w:abstractNumId w:val="6"/>
  </w:num>
  <w:num w:numId="13" w16cid:durableId="386072655">
    <w:abstractNumId w:val="8"/>
  </w:num>
  <w:num w:numId="14" w16cid:durableId="1555191014">
    <w:abstractNumId w:val="15"/>
  </w:num>
  <w:num w:numId="15" w16cid:durableId="274215603">
    <w:abstractNumId w:val="14"/>
  </w:num>
  <w:num w:numId="16" w16cid:durableId="1512721249">
    <w:abstractNumId w:val="24"/>
  </w:num>
  <w:num w:numId="17" w16cid:durableId="750466960">
    <w:abstractNumId w:val="9"/>
  </w:num>
  <w:num w:numId="18" w16cid:durableId="1650743906">
    <w:abstractNumId w:val="30"/>
  </w:num>
  <w:num w:numId="19" w16cid:durableId="47923638">
    <w:abstractNumId w:val="27"/>
  </w:num>
  <w:num w:numId="20" w16cid:durableId="1258978089">
    <w:abstractNumId w:val="21"/>
  </w:num>
  <w:num w:numId="21" w16cid:durableId="1144587391">
    <w:abstractNumId w:val="29"/>
  </w:num>
  <w:num w:numId="22" w16cid:durableId="2067143588">
    <w:abstractNumId w:val="10"/>
  </w:num>
  <w:num w:numId="23" w16cid:durableId="483009653">
    <w:abstractNumId w:val="20"/>
  </w:num>
  <w:num w:numId="24" w16cid:durableId="1795173067">
    <w:abstractNumId w:val="22"/>
  </w:num>
  <w:num w:numId="25" w16cid:durableId="280846607">
    <w:abstractNumId w:val="25"/>
  </w:num>
  <w:num w:numId="26" w16cid:durableId="1268732623">
    <w:abstractNumId w:val="5"/>
  </w:num>
  <w:num w:numId="27" w16cid:durableId="1150054920">
    <w:abstractNumId w:val="4"/>
  </w:num>
  <w:num w:numId="28" w16cid:durableId="964696647">
    <w:abstractNumId w:val="3"/>
  </w:num>
  <w:num w:numId="29" w16cid:durableId="540674659">
    <w:abstractNumId w:val="2"/>
  </w:num>
  <w:num w:numId="30" w16cid:durableId="463622141">
    <w:abstractNumId w:val="1"/>
  </w:num>
  <w:num w:numId="31" w16cid:durableId="14633071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1C"/>
    <w:rsid w:val="00003212"/>
    <w:rsid w:val="00052382"/>
    <w:rsid w:val="0006568A"/>
    <w:rsid w:val="00065A07"/>
    <w:rsid w:val="00076F0F"/>
    <w:rsid w:val="00084253"/>
    <w:rsid w:val="000D1F49"/>
    <w:rsid w:val="000D42E2"/>
    <w:rsid w:val="000F4424"/>
    <w:rsid w:val="001727CA"/>
    <w:rsid w:val="00286684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06A3C"/>
    <w:rsid w:val="0091229C"/>
    <w:rsid w:val="00920221"/>
    <w:rsid w:val="00940E73"/>
    <w:rsid w:val="0094551C"/>
    <w:rsid w:val="0098597D"/>
    <w:rsid w:val="009E689A"/>
    <w:rsid w:val="009F619A"/>
    <w:rsid w:val="009F6DDE"/>
    <w:rsid w:val="00A0399F"/>
    <w:rsid w:val="00A1613A"/>
    <w:rsid w:val="00A370A8"/>
    <w:rsid w:val="00AF6BFE"/>
    <w:rsid w:val="00BB1FFD"/>
    <w:rsid w:val="00BD4753"/>
    <w:rsid w:val="00BD5CB1"/>
    <w:rsid w:val="00BD648E"/>
    <w:rsid w:val="00BE62EE"/>
    <w:rsid w:val="00C003BA"/>
    <w:rsid w:val="00C26236"/>
    <w:rsid w:val="00C46878"/>
    <w:rsid w:val="00C8687C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34AE4"/>
    <w:rsid w:val="00D8523B"/>
    <w:rsid w:val="00D95035"/>
    <w:rsid w:val="00DB3FAD"/>
    <w:rsid w:val="00E23E86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B2C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info@gyabrok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k\AppData\Roaming\Microsoft\Template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3FE6C00964820B336446B55615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2B706-F820-4E75-AFC7-0A619C2721A3}"/>
      </w:docPartPr>
      <w:docPartBody>
        <w:p w:rsidR="00000000" w:rsidRDefault="00D21545">
          <w:pPr>
            <w:pStyle w:val="84D3FE6C00964820B336446B556159BC"/>
          </w:pPr>
          <w:r w:rsidRPr="00D0298D">
            <w:rPr>
              <w:lang w:bidi="es-ES"/>
            </w:rPr>
            <w:t>Nombre</w:t>
          </w:r>
        </w:p>
      </w:docPartBody>
    </w:docPart>
    <w:docPart>
      <w:docPartPr>
        <w:name w:val="B1DDD47E00CF4D4D8F8E08C386894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5740A-412E-49A5-8B65-0C6F30387D7C}"/>
      </w:docPartPr>
      <w:docPartBody>
        <w:p w:rsidR="00000000" w:rsidRDefault="00D21545">
          <w:pPr>
            <w:pStyle w:val="B1DDD47E00CF4D4D8F8E08C386894973"/>
          </w:pPr>
          <w:r w:rsidRPr="00D0298D">
            <w:rPr>
              <w:lang w:bidi="es-ES"/>
            </w:rPr>
            <w:t>Apellidos</w:t>
          </w:r>
        </w:p>
      </w:docPartBody>
    </w:docPart>
    <w:docPart>
      <w:docPartPr>
        <w:name w:val="E85312D6136D45AB996B6056B15CF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E51CE-99EF-4185-9675-88D2BE550F03}"/>
      </w:docPartPr>
      <w:docPartBody>
        <w:p w:rsidR="00000000" w:rsidRDefault="00D21545">
          <w:pPr>
            <w:pStyle w:val="E85312D6136D45AB996B6056B15CF2C6"/>
          </w:pPr>
          <w:r w:rsidRPr="00D0298D">
            <w:rPr>
              <w:lang w:bidi="es-ES"/>
            </w:rPr>
            <w:t>Dirección</w:t>
          </w:r>
        </w:p>
      </w:docPartBody>
    </w:docPart>
    <w:docPart>
      <w:docPartPr>
        <w:name w:val="C48F8493CFD94C93B7EBA4F8F0FD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55960-33FF-4AFE-AD8B-D751C4D07BC3}"/>
      </w:docPartPr>
      <w:docPartBody>
        <w:p w:rsidR="00000000" w:rsidRDefault="00D21545">
          <w:pPr>
            <w:pStyle w:val="C48F8493CFD94C93B7EBA4F8F0FDB449"/>
          </w:pPr>
          <w:r w:rsidRPr="00D0298D">
            <w:rPr>
              <w:spacing w:val="-6"/>
              <w:lang w:bidi="es-ES"/>
            </w:rPr>
            <w:t>Ciudad o estado y código postal</w:t>
          </w:r>
        </w:p>
      </w:docPartBody>
    </w:docPart>
    <w:docPart>
      <w:docPartPr>
        <w:name w:val="A56851E0948948C1ACDF9300F9E02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357A5-5A88-4A92-84A3-06E13171F468}"/>
      </w:docPartPr>
      <w:docPartBody>
        <w:p w:rsidR="00000000" w:rsidRDefault="00D21545">
          <w:pPr>
            <w:pStyle w:val="A56851E0948948C1ACDF9300F9E024D7"/>
          </w:pPr>
          <w:r w:rsidRPr="00D0298D">
            <w:rPr>
              <w:lang w:bidi="es-ES"/>
            </w:rPr>
            <w:t>Teléfono particular</w:t>
          </w:r>
        </w:p>
      </w:docPartBody>
    </w:docPart>
    <w:docPart>
      <w:docPartPr>
        <w:name w:val="283A347D62DD467397EF4C4267AFB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7ED9-615F-4FF1-83CA-B54DCBAD7303}"/>
      </w:docPartPr>
      <w:docPartBody>
        <w:p w:rsidR="00000000" w:rsidRDefault="00D21545">
          <w:pPr>
            <w:pStyle w:val="283A347D62DD467397EF4C4267AFBD84"/>
          </w:pPr>
          <w:r w:rsidRPr="00D0298D">
            <w:rPr>
              <w:spacing w:val="-6"/>
              <w:lang w:bidi="es-ES"/>
            </w:rPr>
            <w:t>Teléfono móvil</w:t>
          </w:r>
        </w:p>
      </w:docPartBody>
    </w:docPart>
    <w:docPart>
      <w:docPartPr>
        <w:name w:val="B4931965C8494FA188D9780F9D880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A232B-DF49-413D-8FD6-55E054E23870}"/>
      </w:docPartPr>
      <w:docPartBody>
        <w:p w:rsidR="00000000" w:rsidRDefault="00D21545">
          <w:pPr>
            <w:pStyle w:val="B4931965C8494FA188D9780F9D880E9C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45"/>
    <w:rsid w:val="00D2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D3FE6C00964820B336446B556159BC">
    <w:name w:val="84D3FE6C00964820B336446B556159BC"/>
  </w:style>
  <w:style w:type="paragraph" w:customStyle="1" w:styleId="B1DDD47E00CF4D4D8F8E08C386894973">
    <w:name w:val="B1DDD47E00CF4D4D8F8E08C386894973"/>
  </w:style>
  <w:style w:type="paragraph" w:customStyle="1" w:styleId="E85312D6136D45AB996B6056B15CF2C6">
    <w:name w:val="E85312D6136D45AB996B6056B15CF2C6"/>
  </w:style>
  <w:style w:type="paragraph" w:customStyle="1" w:styleId="C48F8493CFD94C93B7EBA4F8F0FDB449">
    <w:name w:val="C48F8493CFD94C93B7EBA4F8F0FDB449"/>
  </w:style>
  <w:style w:type="paragraph" w:customStyle="1" w:styleId="A56851E0948948C1ACDF9300F9E024D7">
    <w:name w:val="A56851E0948948C1ACDF9300F9E024D7"/>
  </w:style>
  <w:style w:type="paragraph" w:customStyle="1" w:styleId="283A347D62DD467397EF4C4267AFBD84">
    <w:name w:val="283A347D62DD467397EF4C4267AFBD84"/>
  </w:style>
  <w:style w:type="paragraph" w:customStyle="1" w:styleId="B4931965C8494FA188D9780F9D880E9C">
    <w:name w:val="B4931965C8494FA188D9780F9D880E9C"/>
  </w:style>
  <w:style w:type="paragraph" w:customStyle="1" w:styleId="4086BB17192447A5AD04C0F456AE463B">
    <w:name w:val="4086BB17192447A5AD04C0F456AE463B"/>
  </w:style>
  <w:style w:type="paragraph" w:customStyle="1" w:styleId="F40DE104B1674DD68E66692684F310F7">
    <w:name w:val="F40DE104B1674DD68E66692684F310F7"/>
  </w:style>
  <w:style w:type="paragraph" w:customStyle="1" w:styleId="6ED294E8645742BF962066A4ECAF3F34">
    <w:name w:val="6ED294E8645742BF962066A4ECAF3F34"/>
  </w:style>
  <w:style w:type="paragraph" w:customStyle="1" w:styleId="8015BC3D6B364CF2A9FD07046EF644F7">
    <w:name w:val="8015BC3D6B364CF2A9FD07046EF644F7"/>
  </w:style>
  <w:style w:type="paragraph" w:customStyle="1" w:styleId="E6696DD1E97843F1AA4304B005741335">
    <w:name w:val="E6696DD1E97843F1AA4304B005741335"/>
  </w:style>
  <w:style w:type="paragraph" w:customStyle="1" w:styleId="9BFA9182271F453EBDADEDB713BB539B">
    <w:name w:val="9BFA9182271F453EBDADEDB713BB539B"/>
  </w:style>
  <w:style w:type="paragraph" w:customStyle="1" w:styleId="76A6531DB3F64824A4ABAEF5518078F3">
    <w:name w:val="76A6531DB3F64824A4ABAEF5518078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2022-07-01T02:32:00Z</dcterms:created>
  <dcterms:modified xsi:type="dcterms:W3CDTF">2022-07-01T03:00:00Z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