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9"/>
        <w:gridCol w:w="1596"/>
        <w:gridCol w:w="1738"/>
        <w:gridCol w:w="1693"/>
      </w:tblGrid>
      <w:tr w:rsidR="00C9238F" w:rsidRPr="00D0298D" w14:paraId="62BF625D" w14:textId="77777777" w:rsidTr="00BD648E">
        <w:sdt>
          <w:sdtPr>
            <w:id w:val="1621259925"/>
            <w:placeholder>
              <w:docPart w:val="84D3FE6C00964820B336446B556159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7385063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70DC46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13994BE1" w14:textId="77777777" w:rsidTr="00BD648E">
        <w:sdt>
          <w:sdtPr>
            <w:id w:val="-1470592894"/>
            <w:placeholder>
              <w:docPart w:val="B1DDD47E00CF4D4D8F8E08C3868949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32D6A37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050B76A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3D71AFF9" w14:textId="77777777" w:rsidTr="00BD648E">
        <w:tc>
          <w:tcPr>
            <w:tcW w:w="2215" w:type="pct"/>
            <w:vAlign w:val="bottom"/>
          </w:tcPr>
          <w:p w14:paraId="7B00BF91" w14:textId="21CBEA31" w:rsidR="00C9238F" w:rsidRPr="00D0298D" w:rsidRDefault="007C37A7" w:rsidP="00576892">
            <w:pPr>
              <w:spacing w:before="240"/>
            </w:pPr>
            <w:r>
              <w:t>Domicilio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6C20CCB" w14:textId="77777777" w:rsidR="00C9238F" w:rsidRPr="00D0298D" w:rsidRDefault="00C9238F" w:rsidP="00576892">
            <w:pPr>
              <w:spacing w:before="240"/>
            </w:pPr>
          </w:p>
        </w:tc>
      </w:tr>
      <w:tr w:rsidR="00576892" w:rsidRPr="00D0298D" w14:paraId="12F69D26" w14:textId="77777777" w:rsidTr="00BD648E">
        <w:sdt>
          <w:sdtPr>
            <w:id w:val="83577009"/>
            <w:placeholder>
              <w:docPart w:val="A56851E0948948C1ACDF9300F9E02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087E1B02" w14:textId="77777777" w:rsidR="00576892" w:rsidRPr="00D0298D" w:rsidRDefault="00576892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Teléfono particular</w:t>
                </w:r>
              </w:p>
            </w:tc>
          </w:sdtContent>
        </w:sdt>
        <w:tc>
          <w:tcPr>
            <w:tcW w:w="884" w:type="pct"/>
            <w:tcBorders>
              <w:bottom w:val="single" w:sz="4" w:space="0" w:color="auto"/>
            </w:tcBorders>
            <w:vAlign w:val="bottom"/>
          </w:tcPr>
          <w:p w14:paraId="68DEE2FB" w14:textId="77777777" w:rsidR="00576892" w:rsidRPr="00D0298D" w:rsidRDefault="00576892" w:rsidP="00576892">
            <w:pPr>
              <w:spacing w:before="240"/>
            </w:pPr>
          </w:p>
        </w:tc>
        <w:sdt>
          <w:sdtPr>
            <w:rPr>
              <w:spacing w:val="-6"/>
            </w:rPr>
            <w:id w:val="-1074967882"/>
            <w:placeholder>
              <w:docPart w:val="283A347D62DD467397EF4C4267AFBD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vAlign w:val="bottom"/>
              </w:tcPr>
              <w:p w14:paraId="49B6AD6C" w14:textId="77777777" w:rsidR="00576892" w:rsidRPr="00D0298D" w:rsidRDefault="00576892" w:rsidP="00576892">
                <w:pPr>
                  <w:rPr>
                    <w:spacing w:val="-6"/>
                  </w:rPr>
                </w:pPr>
                <w:r w:rsidRPr="00D0298D">
                  <w:rPr>
                    <w:spacing w:val="-6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38" w:type="pct"/>
            <w:tcBorders>
              <w:bottom w:val="single" w:sz="4" w:space="0" w:color="auto"/>
            </w:tcBorders>
            <w:vAlign w:val="bottom"/>
          </w:tcPr>
          <w:p w14:paraId="0027D3D7" w14:textId="77777777" w:rsidR="00576892" w:rsidRPr="00D0298D" w:rsidRDefault="00576892" w:rsidP="00576892">
            <w:pPr>
              <w:spacing w:before="240"/>
            </w:pPr>
          </w:p>
        </w:tc>
      </w:tr>
      <w:tr w:rsidR="00C9238F" w:rsidRPr="00D0298D" w14:paraId="7780DC4D" w14:textId="77777777" w:rsidTr="00BD648E">
        <w:sdt>
          <w:sdtPr>
            <w:id w:val="-965116832"/>
            <w:placeholder>
              <w:docPart w:val="B4931965C8494FA188D9780F9D880E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19F77D92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469905D0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2E49B9C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5905CED" w14:textId="77777777"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14:paraId="4BCE017D" w14:textId="77777777" w:rsidTr="00BD648E">
        <w:tc>
          <w:tcPr>
            <w:tcW w:w="2215" w:type="pct"/>
            <w:vAlign w:val="bottom"/>
          </w:tcPr>
          <w:p w14:paraId="5D67E9CB" w14:textId="0C915C70" w:rsidR="00C9238F" w:rsidRPr="00D0298D" w:rsidRDefault="006931DD" w:rsidP="00576892">
            <w:pPr>
              <w:spacing w:before="240"/>
            </w:pPr>
            <w:r>
              <w:t xml:space="preserve">Número de DNI o </w:t>
            </w:r>
            <w:r w:rsidR="00BD648E">
              <w:t>CUIT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80F1ED" w14:textId="43296524" w:rsidR="00C9238F" w:rsidRPr="00D0298D" w:rsidRDefault="00C9238F" w:rsidP="00576892">
            <w:pPr>
              <w:spacing w:before="240"/>
            </w:pPr>
          </w:p>
        </w:tc>
      </w:tr>
    </w:tbl>
    <w:p w14:paraId="4FED416C" w14:textId="0D137A71" w:rsidR="00C9238F" w:rsidRDefault="00C9238F" w:rsidP="00AF6BFE">
      <w:pPr>
        <w:pStyle w:val="Sinespaciado"/>
      </w:pPr>
    </w:p>
    <w:p w14:paraId="3F4D02FD" w14:textId="77777777" w:rsidR="000F4424" w:rsidRDefault="000F4424" w:rsidP="00AF6BFE">
      <w:pPr>
        <w:pStyle w:val="Sinespaciado"/>
      </w:pPr>
    </w:p>
    <w:p w14:paraId="6C03EDBD" w14:textId="7353F8ED" w:rsidR="00D34AE4" w:rsidRDefault="007C37A7" w:rsidP="00D34AE4">
      <w:r>
        <w:t>Tipo de Póliza requerida:</w:t>
      </w:r>
    </w:p>
    <w:p w14:paraId="047BAA83" w14:textId="177A4DEA" w:rsidR="000F4424" w:rsidRDefault="005B09DA" w:rsidP="00C8687C">
      <w:pPr>
        <w:tabs>
          <w:tab w:val="left" w:pos="732"/>
        </w:tabs>
      </w:pPr>
      <w:sdt>
        <w:sdtPr>
          <w:id w:val="-673032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31DD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6931DD">
        <w:t>Importación</w:t>
      </w:r>
    </w:p>
    <w:p w14:paraId="0B62D847" w14:textId="49D821A9" w:rsidR="00C8687C" w:rsidRDefault="005B09DA" w:rsidP="00C8687C">
      <w:pPr>
        <w:tabs>
          <w:tab w:val="left" w:pos="732"/>
        </w:tabs>
      </w:pPr>
      <w:sdt>
        <w:sdtPr>
          <w:id w:val="1558133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7C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6931DD">
        <w:t>Exportación</w:t>
      </w:r>
    </w:p>
    <w:p w14:paraId="0B1EF0E4" w14:textId="26F06C6A" w:rsidR="007C37A7" w:rsidRDefault="005B09DA" w:rsidP="006931DD">
      <w:pPr>
        <w:tabs>
          <w:tab w:val="left" w:pos="732"/>
        </w:tabs>
      </w:pPr>
      <w:sdt>
        <w:sdtPr>
          <w:id w:val="-1872062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7C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6931DD">
        <w:t>Transporte Local</w:t>
      </w:r>
    </w:p>
    <w:p w14:paraId="0A760F1B" w14:textId="77777777" w:rsidR="00C8687C" w:rsidRDefault="005B09DA" w:rsidP="00C8687C">
      <w:pPr>
        <w:tabs>
          <w:tab w:val="left" w:pos="732"/>
        </w:tabs>
      </w:pPr>
      <w:sdt>
        <w:sdtPr>
          <w:id w:val="-59795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3E86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  <w:t xml:space="preserve">Otra (especificar): </w:t>
      </w:r>
      <w:r w:rsidR="00C868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B47AF" wp14:editId="01DAB606">
                <wp:simplePos x="0" y="0"/>
                <wp:positionH relativeFrom="column">
                  <wp:posOffset>1905000</wp:posOffset>
                </wp:positionH>
                <wp:positionV relativeFrom="paragraph">
                  <wp:posOffset>243840</wp:posOffset>
                </wp:positionV>
                <wp:extent cx="375793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56079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19.2pt" to="445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" strokecolor="#155078 [3204]" strokeweight=".5pt">
                <v:stroke joinstyle="miter"/>
              </v:line>
            </w:pict>
          </mc:Fallback>
        </mc:AlternateContent>
      </w:r>
    </w:p>
    <w:sectPr w:rsidR="00C8687C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A75EF" w14:textId="77777777" w:rsidR="005B09DA" w:rsidRDefault="005B09DA" w:rsidP="00C9238F">
      <w:pPr>
        <w:spacing w:after="0" w:line="240" w:lineRule="auto"/>
      </w:pPr>
      <w:r>
        <w:separator/>
      </w:r>
    </w:p>
  </w:endnote>
  <w:endnote w:type="continuationSeparator" w:id="0">
    <w:p w14:paraId="38550444" w14:textId="77777777" w:rsidR="005B09DA" w:rsidRDefault="005B09D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084D49-B426-45D9-9DB2-34836C685203}"/>
    <w:embedBold r:id="rId2" w:fontKey="{92EFF11D-C080-443C-96DC-08F6E0C15468}"/>
    <w:embedItalic r:id="rId3" w:fontKey="{A1A81ED1-DFF7-41AC-B65F-6B525255C8DB}"/>
    <w:embedBoldItalic r:id="rId4" w:fontKey="{7F80F7AF-299A-43BE-9316-D45703A16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8F0488E-CCEC-4AEC-BFA3-1C461F6E43DC}"/>
    <w:embedBold r:id="rId6" w:fontKey="{B297FAD8-8209-4C71-8E5F-729EC332BF46}"/>
    <w:embedItalic r:id="rId7" w:fontKey="{5A771322-1585-433C-93AC-00B00A0F672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20E3402-2D8B-4F8D-BF96-014D173FCC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438ECD5-7D15-49BD-BEBA-0685FFA885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D373AF3-1DA6-455F-A98A-A60837570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1"/>
      <w:gridCol w:w="4505"/>
    </w:tblGrid>
    <w:tr w:rsidR="00D34AE4" w:rsidRPr="00D0298D" w14:paraId="7ACA79CF" w14:textId="77777777" w:rsidTr="00C4167A">
      <w:tc>
        <w:tcPr>
          <w:tcW w:w="4675" w:type="dxa"/>
          <w:vAlign w:val="center"/>
        </w:tcPr>
        <w:p w14:paraId="1CE48461" w14:textId="02CC6D16" w:rsidR="00003212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Enviar documento a </w:t>
          </w:r>
          <w:hyperlink r:id="rId1" w:history="1">
            <w:r w:rsidRPr="00D34AE4">
              <w:rPr>
                <w:rStyle w:val="Hipervnculo"/>
                <w:b/>
                <w:bCs/>
                <w:color w:val="581415"/>
                <w:sz w:val="18"/>
                <w:szCs w:val="24"/>
              </w:rPr>
              <w:t>info@gyabroker.com</w:t>
            </w:r>
          </w:hyperlink>
        </w:p>
        <w:p w14:paraId="6351E6E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para recibir la cotización a la brevedad.</w:t>
          </w:r>
        </w:p>
        <w:p w14:paraId="15EDF57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7A199162" w14:textId="41DFF86A" w:rsidR="00D34AE4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G&amp;A Broker. Todos los derechos reservados.</w:t>
          </w:r>
        </w:p>
      </w:tc>
      <w:tc>
        <w:tcPr>
          <w:tcW w:w="4675" w:type="dxa"/>
          <w:vAlign w:val="center"/>
        </w:tcPr>
        <w:p w14:paraId="41EB4BDF" w14:textId="32C5CE7B" w:rsidR="00003212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2091AC9A" wp14:editId="6778DA6A">
                <wp:extent cx="808990" cy="450833"/>
                <wp:effectExtent l="0" t="0" r="0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163" cy="467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AFE532" w14:textId="77777777"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558C6" w14:textId="77777777" w:rsidR="005B09DA" w:rsidRDefault="005B09DA" w:rsidP="00C9238F">
      <w:pPr>
        <w:spacing w:after="0" w:line="240" w:lineRule="auto"/>
      </w:pPr>
      <w:r>
        <w:separator/>
      </w:r>
    </w:p>
  </w:footnote>
  <w:footnote w:type="continuationSeparator" w:id="0">
    <w:p w14:paraId="17A45FC5" w14:textId="77777777" w:rsidR="005B09DA" w:rsidRDefault="005B09D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1" w:type="dxa"/>
      <w:shd w:val="clear" w:color="auto" w:fill="929191"/>
      <w:tblLook w:val="04A0" w:firstRow="1" w:lastRow="0" w:firstColumn="1" w:lastColumn="0" w:noHBand="0" w:noVBand="1"/>
    </w:tblPr>
    <w:tblGrid>
      <w:gridCol w:w="1819"/>
      <w:gridCol w:w="7242"/>
    </w:tblGrid>
    <w:tr w:rsidR="0094551C" w:rsidRPr="00D0298D" w14:paraId="0AB09378" w14:textId="77777777" w:rsidTr="0094551C">
      <w:trPr>
        <w:trHeight w:val="905"/>
      </w:trPr>
      <w:tc>
        <w:tcPr>
          <w:tcW w:w="1819" w:type="dxa"/>
          <w:shd w:val="clear" w:color="auto" w:fill="929191"/>
          <w:vAlign w:val="center"/>
        </w:tcPr>
        <w:p w14:paraId="54207DAE" w14:textId="43D9F14B" w:rsidR="00576892" w:rsidRPr="00D0298D" w:rsidRDefault="0094551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1A6A284" wp14:editId="62A1BF9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876249" cy="488315"/>
                <wp:effectExtent l="0" t="0" r="635" b="698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249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42" w:type="dxa"/>
          <w:shd w:val="clear" w:color="auto" w:fill="929191"/>
          <w:vAlign w:val="center"/>
        </w:tcPr>
        <w:p w14:paraId="7D824C28" w14:textId="09F68341" w:rsidR="00576892" w:rsidRPr="00D0298D" w:rsidRDefault="0094551C" w:rsidP="009455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</w:t>
          </w:r>
          <w:r w:rsidR="006931DD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Cotización Seguro de</w:t>
          </w:r>
          <w:r w:rsidR="007C37A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6931DD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Transporte</w:t>
          </w:r>
        </w:p>
      </w:tc>
    </w:tr>
  </w:tbl>
  <w:p w14:paraId="33161CAA" w14:textId="17737847" w:rsidR="00C9238F" w:rsidRPr="00D0298D" w:rsidRDefault="00C9238F" w:rsidP="00576892">
    <w:pPr>
      <w:pStyle w:val="Sinespaciado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05998272">
    <w:abstractNumId w:val="17"/>
  </w:num>
  <w:num w:numId="2" w16cid:durableId="536628314">
    <w:abstractNumId w:val="13"/>
  </w:num>
  <w:num w:numId="3" w16cid:durableId="723985294">
    <w:abstractNumId w:val="23"/>
  </w:num>
  <w:num w:numId="4" w16cid:durableId="265356585">
    <w:abstractNumId w:val="18"/>
  </w:num>
  <w:num w:numId="5" w16cid:durableId="295836813">
    <w:abstractNumId w:val="19"/>
  </w:num>
  <w:num w:numId="6" w16cid:durableId="645625549">
    <w:abstractNumId w:val="28"/>
  </w:num>
  <w:num w:numId="7" w16cid:durableId="445002550">
    <w:abstractNumId w:val="12"/>
  </w:num>
  <w:num w:numId="8" w16cid:durableId="1008362481">
    <w:abstractNumId w:val="16"/>
  </w:num>
  <w:num w:numId="9" w16cid:durableId="1148865649">
    <w:abstractNumId w:val="26"/>
  </w:num>
  <w:num w:numId="10" w16cid:durableId="1944074518">
    <w:abstractNumId w:val="7"/>
  </w:num>
  <w:num w:numId="11" w16cid:durableId="1932085768">
    <w:abstractNumId w:val="11"/>
  </w:num>
  <w:num w:numId="12" w16cid:durableId="532574309">
    <w:abstractNumId w:val="6"/>
  </w:num>
  <w:num w:numId="13" w16cid:durableId="386072655">
    <w:abstractNumId w:val="8"/>
  </w:num>
  <w:num w:numId="14" w16cid:durableId="1555191014">
    <w:abstractNumId w:val="15"/>
  </w:num>
  <w:num w:numId="15" w16cid:durableId="274215603">
    <w:abstractNumId w:val="14"/>
  </w:num>
  <w:num w:numId="16" w16cid:durableId="1512721249">
    <w:abstractNumId w:val="24"/>
  </w:num>
  <w:num w:numId="17" w16cid:durableId="750466960">
    <w:abstractNumId w:val="9"/>
  </w:num>
  <w:num w:numId="18" w16cid:durableId="1650743906">
    <w:abstractNumId w:val="30"/>
  </w:num>
  <w:num w:numId="19" w16cid:durableId="47923638">
    <w:abstractNumId w:val="27"/>
  </w:num>
  <w:num w:numId="20" w16cid:durableId="1258978089">
    <w:abstractNumId w:val="21"/>
  </w:num>
  <w:num w:numId="21" w16cid:durableId="1144587391">
    <w:abstractNumId w:val="29"/>
  </w:num>
  <w:num w:numId="22" w16cid:durableId="2067143588">
    <w:abstractNumId w:val="10"/>
  </w:num>
  <w:num w:numId="23" w16cid:durableId="483009653">
    <w:abstractNumId w:val="20"/>
  </w:num>
  <w:num w:numId="24" w16cid:durableId="1795173067">
    <w:abstractNumId w:val="22"/>
  </w:num>
  <w:num w:numId="25" w16cid:durableId="280846607">
    <w:abstractNumId w:val="25"/>
  </w:num>
  <w:num w:numId="26" w16cid:durableId="1268732623">
    <w:abstractNumId w:val="5"/>
  </w:num>
  <w:num w:numId="27" w16cid:durableId="1150054920">
    <w:abstractNumId w:val="4"/>
  </w:num>
  <w:num w:numId="28" w16cid:durableId="964696647">
    <w:abstractNumId w:val="3"/>
  </w:num>
  <w:num w:numId="29" w16cid:durableId="540674659">
    <w:abstractNumId w:val="2"/>
  </w:num>
  <w:num w:numId="30" w16cid:durableId="463622141">
    <w:abstractNumId w:val="1"/>
  </w:num>
  <w:num w:numId="31" w16cid:durableId="14633071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1C"/>
    <w:rsid w:val="00003212"/>
    <w:rsid w:val="00052382"/>
    <w:rsid w:val="0006568A"/>
    <w:rsid w:val="00065A07"/>
    <w:rsid w:val="00076F0F"/>
    <w:rsid w:val="00084253"/>
    <w:rsid w:val="000D1F49"/>
    <w:rsid w:val="000D42E2"/>
    <w:rsid w:val="000F4424"/>
    <w:rsid w:val="001727CA"/>
    <w:rsid w:val="00286684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B09DA"/>
    <w:rsid w:val="005F2035"/>
    <w:rsid w:val="005F7990"/>
    <w:rsid w:val="0063739C"/>
    <w:rsid w:val="006931DD"/>
    <w:rsid w:val="006F2A7F"/>
    <w:rsid w:val="007445CF"/>
    <w:rsid w:val="00770F25"/>
    <w:rsid w:val="007A35A8"/>
    <w:rsid w:val="007B0A85"/>
    <w:rsid w:val="007C37A7"/>
    <w:rsid w:val="007C6A52"/>
    <w:rsid w:val="0082043E"/>
    <w:rsid w:val="00897670"/>
    <w:rsid w:val="008B0E32"/>
    <w:rsid w:val="008E203A"/>
    <w:rsid w:val="00906A3C"/>
    <w:rsid w:val="0091229C"/>
    <w:rsid w:val="00920221"/>
    <w:rsid w:val="00940E73"/>
    <w:rsid w:val="0094551C"/>
    <w:rsid w:val="0098597D"/>
    <w:rsid w:val="009E689A"/>
    <w:rsid w:val="009F619A"/>
    <w:rsid w:val="009F6DDE"/>
    <w:rsid w:val="00A0399F"/>
    <w:rsid w:val="00A1613A"/>
    <w:rsid w:val="00A370A8"/>
    <w:rsid w:val="00AF6BFE"/>
    <w:rsid w:val="00BB1FFD"/>
    <w:rsid w:val="00BD4753"/>
    <w:rsid w:val="00BD5CB1"/>
    <w:rsid w:val="00BD648E"/>
    <w:rsid w:val="00BE62EE"/>
    <w:rsid w:val="00C003BA"/>
    <w:rsid w:val="00C26236"/>
    <w:rsid w:val="00C46878"/>
    <w:rsid w:val="00C8687C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34AE4"/>
    <w:rsid w:val="00D8523B"/>
    <w:rsid w:val="00D95035"/>
    <w:rsid w:val="00DB3FAD"/>
    <w:rsid w:val="00E23E86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B2C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info@gyabrok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k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3FE6C00964820B336446B55615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2B706-F820-4E75-AFC7-0A619C2721A3}"/>
      </w:docPartPr>
      <w:docPartBody>
        <w:p w:rsidR="00F0312F" w:rsidRDefault="00D21545">
          <w:pPr>
            <w:pStyle w:val="84D3FE6C00964820B336446B556159BC"/>
          </w:pPr>
          <w:r w:rsidRPr="00D0298D">
            <w:rPr>
              <w:lang w:bidi="es-ES"/>
            </w:rPr>
            <w:t>Nombre</w:t>
          </w:r>
        </w:p>
      </w:docPartBody>
    </w:docPart>
    <w:docPart>
      <w:docPartPr>
        <w:name w:val="B1DDD47E00CF4D4D8F8E08C386894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5740A-412E-49A5-8B65-0C6F30387D7C}"/>
      </w:docPartPr>
      <w:docPartBody>
        <w:p w:rsidR="00F0312F" w:rsidRDefault="00D21545">
          <w:pPr>
            <w:pStyle w:val="B1DDD47E00CF4D4D8F8E08C386894973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A56851E0948948C1ACDF9300F9E02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357A5-5A88-4A92-84A3-06E13171F468}"/>
      </w:docPartPr>
      <w:docPartBody>
        <w:p w:rsidR="00F0312F" w:rsidRDefault="00D21545">
          <w:pPr>
            <w:pStyle w:val="A56851E0948948C1ACDF9300F9E024D7"/>
          </w:pPr>
          <w:r w:rsidRPr="00D0298D">
            <w:rPr>
              <w:lang w:bidi="es-ES"/>
            </w:rPr>
            <w:t>Teléfono particular</w:t>
          </w:r>
        </w:p>
      </w:docPartBody>
    </w:docPart>
    <w:docPart>
      <w:docPartPr>
        <w:name w:val="283A347D62DD467397EF4C4267AFB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7ED9-615F-4FF1-83CA-B54DCBAD7303}"/>
      </w:docPartPr>
      <w:docPartBody>
        <w:p w:rsidR="00F0312F" w:rsidRDefault="00D21545">
          <w:pPr>
            <w:pStyle w:val="283A347D62DD467397EF4C4267AFBD84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B4931965C8494FA188D9780F9D880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A232B-DF49-413D-8FD6-55E054E23870}"/>
      </w:docPartPr>
      <w:docPartBody>
        <w:p w:rsidR="00F0312F" w:rsidRDefault="00D21545">
          <w:pPr>
            <w:pStyle w:val="B4931965C8494FA188D9780F9D880E9C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45"/>
    <w:rsid w:val="00253944"/>
    <w:rsid w:val="00915A11"/>
    <w:rsid w:val="00D21545"/>
    <w:rsid w:val="00F0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3FE6C00964820B336446B556159BC">
    <w:name w:val="84D3FE6C00964820B336446B556159BC"/>
  </w:style>
  <w:style w:type="paragraph" w:customStyle="1" w:styleId="B1DDD47E00CF4D4D8F8E08C386894973">
    <w:name w:val="B1DDD47E00CF4D4D8F8E08C386894973"/>
  </w:style>
  <w:style w:type="paragraph" w:customStyle="1" w:styleId="A56851E0948948C1ACDF9300F9E024D7">
    <w:name w:val="A56851E0948948C1ACDF9300F9E024D7"/>
  </w:style>
  <w:style w:type="paragraph" w:customStyle="1" w:styleId="283A347D62DD467397EF4C4267AFBD84">
    <w:name w:val="283A347D62DD467397EF4C4267AFBD84"/>
  </w:style>
  <w:style w:type="paragraph" w:customStyle="1" w:styleId="B4931965C8494FA188D9780F9D880E9C">
    <w:name w:val="B4931965C8494FA188D9780F9D880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2022-07-01T03:22:00Z</dcterms:created>
  <dcterms:modified xsi:type="dcterms:W3CDTF">2022-07-01T03:22:00Z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